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val="0"/>
          <w:sz w:val="22"/>
        </w:rPr>
        <w:id w:val="614327780"/>
        <w:docPartObj>
          <w:docPartGallery w:val="Cover Pages"/>
          <w:docPartUnique/>
        </w:docPartObj>
      </w:sdtPr>
      <w:sdtEndPr/>
      <w:sdtContent>
        <w:tbl>
          <w:tblPr>
            <w:tblStyle w:val="01ohneLinien-ohneAbstnde"/>
            <w:tblW w:w="10206" w:type="dxa"/>
            <w:tblLook w:val="04A0" w:firstRow="1" w:lastRow="0" w:firstColumn="1" w:lastColumn="0" w:noHBand="0" w:noVBand="1"/>
          </w:tblPr>
          <w:tblGrid>
            <w:gridCol w:w="10206"/>
          </w:tblGrid>
          <w:tr w:rsidR="00D361A2" w14:paraId="308EF943" w14:textId="77777777" w:rsidTr="00AC4750">
            <w:trPr>
              <w:trHeight w:val="942"/>
            </w:trPr>
            <w:tc>
              <w:tcPr>
                <w:tcW w:w="10206" w:type="dxa"/>
              </w:tcPr>
              <w:p w14:paraId="708EC7AC" w14:textId="77777777" w:rsidR="00D361A2" w:rsidRDefault="00D361A2" w:rsidP="00754886">
                <w:pPr>
                  <w:pStyle w:val="Zwischentitel"/>
                </w:pPr>
                <w:r>
                  <w:t xml:space="preserve">Solothurn, </w:t>
                </w:r>
                <w:sdt>
                  <w:sdtPr>
                    <w:id w:val="1217477425"/>
                    <w:placeholder>
                      <w:docPart w:val="D47EB4046D75462F9786EEB3DF1A9F05"/>
                    </w:placeholder>
                    <w:showingPlcHdr/>
                    <w:date>
                      <w:dateFormat w:val="d. MMMM yyyy"/>
                      <w:lid w:val="de-CH"/>
                      <w:storeMappedDataAs w:val="dateTime"/>
                      <w:calendar w:val="gregorian"/>
                    </w:date>
                  </w:sdtPr>
                  <w:sdtEndPr/>
                  <w:sdtContent>
                    <w:r>
                      <w:rPr>
                        <w:rStyle w:val="Platzhaltertext"/>
                      </w:rPr>
                      <w:t>Datum</w:t>
                    </w:r>
                  </w:sdtContent>
                </w:sdt>
              </w:p>
            </w:tc>
          </w:tr>
          <w:tr w:rsidR="00D361A2" w14:paraId="4AE06793" w14:textId="77777777" w:rsidTr="00AC4750">
            <w:tc>
              <w:tcPr>
                <w:tcW w:w="10206" w:type="dxa"/>
              </w:tcPr>
              <w:p w14:paraId="77FD48D7" w14:textId="2CF90250" w:rsidR="00D361A2" w:rsidRDefault="00254CC3" w:rsidP="00754886">
                <w:pPr>
                  <w:pStyle w:val="Haupttitelrot"/>
                </w:pPr>
                <w:r>
                  <w:t>Jugendpetition</w:t>
                </w:r>
              </w:p>
            </w:tc>
          </w:tr>
          <w:tr w:rsidR="00D361A2" w:rsidRPr="00AA4570" w14:paraId="75B99D4B" w14:textId="77777777" w:rsidTr="00AC4750">
            <w:tc>
              <w:tcPr>
                <w:tcW w:w="10206" w:type="dxa"/>
              </w:tcPr>
              <w:p w14:paraId="1DF25BD4" w14:textId="31697BEC" w:rsidR="00D361A2" w:rsidRPr="00C463ED" w:rsidRDefault="00AA4570" w:rsidP="00AA4570">
                <w:pPr>
                  <w:pStyle w:val="Subtitelrot"/>
                  <w:rPr>
                    <w:color w:val="auto"/>
                    <w:sz w:val="26"/>
                    <w:szCs w:val="26"/>
                  </w:rPr>
                </w:pPr>
                <w:r w:rsidRPr="00C463ED">
                  <w:rPr>
                    <w:color w:val="auto"/>
                    <w:sz w:val="26"/>
                    <w:szCs w:val="26"/>
                  </w:rPr>
                  <w:t xml:space="preserve">Gestützt auf den Beschluss des Gemeinderates vom 04. Dezember 2001 (Geschäfts-Nr. 77) </w:t>
                </w:r>
                <w:r w:rsidR="00C463ED">
                  <w:rPr>
                    <w:color w:val="auto"/>
                    <w:sz w:val="26"/>
                    <w:szCs w:val="26"/>
                  </w:rPr>
                  <w:t>w</w:t>
                </w:r>
                <w:r w:rsidRPr="00C463ED">
                  <w:rPr>
                    <w:color w:val="auto"/>
                    <w:sz w:val="26"/>
                    <w:szCs w:val="26"/>
                  </w:rPr>
                  <w:t>ird folgende Jugendpetition eingereicht:</w:t>
                </w:r>
              </w:p>
            </w:tc>
          </w:tr>
        </w:tbl>
        <w:p w14:paraId="6CD438CF" w14:textId="77777777" w:rsidR="00D361A2" w:rsidRDefault="0094387B" w:rsidP="008935B8"/>
      </w:sdtContent>
    </w:sdt>
    <w:p w14:paraId="19BBB617" w14:textId="033C5BAC" w:rsidR="00254CC3" w:rsidRDefault="00254CC3" w:rsidP="00254CC3">
      <w:pPr>
        <w:pStyle w:val="Subtitelrot"/>
      </w:pPr>
      <w:bookmarkStart w:id="0" w:name="_Toc216698182"/>
      <w:r>
        <w:t>Thema:</w:t>
      </w:r>
    </w:p>
    <w:p w14:paraId="7331EAB8" w14:textId="05F6101E" w:rsidR="00254CC3" w:rsidRDefault="00CE5BDF" w:rsidP="002F7BFB">
      <w:r>
        <w:rPr>
          <w:noProof/>
        </w:rPr>
        <mc:AlternateContent>
          <mc:Choice Requires="wps">
            <w:drawing>
              <wp:inline distT="0" distB="0" distL="0" distR="0" wp14:anchorId="4EF0EE03" wp14:editId="64E3772C">
                <wp:extent cx="6436178" cy="783772"/>
                <wp:effectExtent l="0" t="0" r="22225" b="16510"/>
                <wp:docPr id="506523902" name="Textfeld 1"/>
                <wp:cNvGraphicFramePr/>
                <a:graphic xmlns:a="http://schemas.openxmlformats.org/drawingml/2006/main">
                  <a:graphicData uri="http://schemas.microsoft.com/office/word/2010/wordprocessingShape">
                    <wps:wsp>
                      <wps:cNvSpPr txBox="1"/>
                      <wps:spPr>
                        <a:xfrm>
                          <a:off x="0" y="0"/>
                          <a:ext cx="6436178" cy="783772"/>
                        </a:xfrm>
                        <a:prstGeom prst="rect">
                          <a:avLst/>
                        </a:prstGeom>
                        <a:solidFill>
                          <a:schemeClr val="lt1"/>
                        </a:solidFill>
                        <a:ln w="6350">
                          <a:solidFill>
                            <a:prstClr val="black"/>
                          </a:solidFill>
                        </a:ln>
                      </wps:spPr>
                      <wps:txbx>
                        <w:txbxContent>
                          <w:p w14:paraId="2B20ADC5" w14:textId="77777777" w:rsidR="00CE5BDF" w:rsidRDefault="00CE5BDF" w:rsidP="00CE5B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4EF0EE03" id="_x0000_t202" coordsize="21600,21600" o:spt="202" path="m,l,21600r21600,l21600,xe">
                <v:stroke joinstyle="miter"/>
                <v:path gradientshapeok="t" o:connecttype="rect"/>
              </v:shapetype>
              <v:shape id="Textfeld 1" o:spid="_x0000_s1026" type="#_x0000_t202" style="width:506.8pt;height:6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" fillcolor="white [3201]" strokeweight=".5pt">
                <v:textbox>
                  <w:txbxContent>
                    <w:p w14:paraId="2B20ADC5" w14:textId="77777777" w:rsidR="00CE5BDF" w:rsidRDefault="00CE5BDF" w:rsidP="00CE5BDF"/>
                  </w:txbxContent>
                </v:textbox>
                <w10:anchorlock/>
              </v:shape>
            </w:pict>
          </mc:Fallback>
        </mc:AlternateContent>
      </w:r>
    </w:p>
    <w:p w14:paraId="23AA3270" w14:textId="77777777" w:rsidR="002F7BFB" w:rsidRDefault="00254CC3" w:rsidP="002F7BFB">
      <w:pPr>
        <w:pStyle w:val="Subtitelrot"/>
      </w:pPr>
      <w:r>
        <w:t>Begründung für die Petition:</w:t>
      </w:r>
    </w:p>
    <w:p w14:paraId="19AAE200" w14:textId="68D04AA3" w:rsidR="002F7BFB" w:rsidRDefault="002F7BFB" w:rsidP="002F7BFB">
      <w:r>
        <w:rPr>
          <w:noProof/>
        </w:rPr>
        <mc:AlternateContent>
          <mc:Choice Requires="wps">
            <w:drawing>
              <wp:inline distT="0" distB="0" distL="0" distR="0" wp14:anchorId="2A108CC0" wp14:editId="45BFB8AC">
                <wp:extent cx="6435725" cy="707571"/>
                <wp:effectExtent l="0" t="0" r="22225" b="16510"/>
                <wp:docPr id="1567987111" name="Textfeld 2"/>
                <wp:cNvGraphicFramePr/>
                <a:graphic xmlns:a="http://schemas.openxmlformats.org/drawingml/2006/main">
                  <a:graphicData uri="http://schemas.microsoft.com/office/word/2010/wordprocessingShape">
                    <wps:wsp>
                      <wps:cNvSpPr txBox="1"/>
                      <wps:spPr>
                        <a:xfrm>
                          <a:off x="0" y="0"/>
                          <a:ext cx="6435725" cy="707571"/>
                        </a:xfrm>
                        <a:prstGeom prst="rect">
                          <a:avLst/>
                        </a:prstGeom>
                        <a:solidFill>
                          <a:schemeClr val="lt1"/>
                        </a:solidFill>
                        <a:ln w="6350">
                          <a:solidFill>
                            <a:prstClr val="black"/>
                          </a:solidFill>
                        </a:ln>
                      </wps:spPr>
                      <wps:txbx>
                        <w:txbxContent>
                          <w:p w14:paraId="492F5E7A" w14:textId="28B3124D" w:rsidR="00CE5BDF" w:rsidRPr="00CE5BDF" w:rsidRDefault="00CE5BDF">
                            <w:pPr>
                              <w:rPr>
                                <w:lang w:val="de-D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A108CC0" id="Textfeld 2" o:spid="_x0000_s1027" type="#_x0000_t202" style="width:506.75pt;height:5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" fillcolor="white [3201]" strokeweight=".5pt">
                <v:textbox>
                  <w:txbxContent>
                    <w:p w14:paraId="492F5E7A" w14:textId="28B3124D" w:rsidR="00CE5BDF" w:rsidRPr="00CE5BDF" w:rsidRDefault="00CE5BDF">
                      <w:pPr>
                        <w:rPr>
                          <w:lang w:val="de-DE"/>
                        </w:rPr>
                      </w:pPr>
                    </w:p>
                  </w:txbxContent>
                </v:textbox>
                <w10:anchorlock/>
              </v:shape>
            </w:pict>
          </mc:Fallback>
        </mc:AlternateContent>
      </w:r>
    </w:p>
    <w:p w14:paraId="7FB63CEA" w14:textId="591B014B" w:rsidR="00EA5A25" w:rsidRDefault="00EA5A25" w:rsidP="002E6A1C">
      <w:pPr>
        <w:pStyle w:val="Subtitelrot"/>
      </w:pPr>
      <w:r>
        <w:t>Begründung der Relevanz für die Jugend:</w:t>
      </w:r>
    </w:p>
    <w:p w14:paraId="32163681" w14:textId="59AB35F7" w:rsidR="00EA5A25" w:rsidRDefault="00EA5A25" w:rsidP="002F7BFB">
      <w:r>
        <w:rPr>
          <w:noProof/>
        </w:rPr>
        <mc:AlternateContent>
          <mc:Choice Requires="wps">
            <w:drawing>
              <wp:inline distT="0" distB="0" distL="0" distR="0" wp14:anchorId="18421F79" wp14:editId="238EAC23">
                <wp:extent cx="6435725" cy="576943"/>
                <wp:effectExtent l="0" t="0" r="22225" b="13970"/>
                <wp:docPr id="1375449114" name="Textfeld 3"/>
                <wp:cNvGraphicFramePr/>
                <a:graphic xmlns:a="http://schemas.openxmlformats.org/drawingml/2006/main">
                  <a:graphicData uri="http://schemas.microsoft.com/office/word/2010/wordprocessingShape">
                    <wps:wsp>
                      <wps:cNvSpPr txBox="1"/>
                      <wps:spPr>
                        <a:xfrm>
                          <a:off x="0" y="0"/>
                          <a:ext cx="6435725" cy="576943"/>
                        </a:xfrm>
                        <a:prstGeom prst="rect">
                          <a:avLst/>
                        </a:prstGeom>
                        <a:solidFill>
                          <a:schemeClr val="lt1"/>
                        </a:solidFill>
                        <a:ln w="6350">
                          <a:solidFill>
                            <a:prstClr val="black"/>
                          </a:solidFill>
                        </a:ln>
                      </wps:spPr>
                      <wps:txbx>
                        <w:txbxContent>
                          <w:p w14:paraId="694A90F5" w14:textId="27C14138" w:rsidR="00CE5BDF" w:rsidRPr="00CE5BDF" w:rsidRDefault="00CE5BDF">
                            <w:pPr>
                              <w:rPr>
                                <w:lang w:val="de-D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8421F79" id="Textfeld 3" o:spid="_x0000_s1028" type="#_x0000_t202" style="width:506.75pt;height:4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" fillcolor="white [3201]" strokeweight=".5pt">
                <v:textbox>
                  <w:txbxContent>
                    <w:p w14:paraId="694A90F5" w14:textId="27C14138" w:rsidR="00CE5BDF" w:rsidRPr="00CE5BDF" w:rsidRDefault="00CE5BDF">
                      <w:pPr>
                        <w:rPr>
                          <w:lang w:val="de-DE"/>
                        </w:rPr>
                      </w:pPr>
                    </w:p>
                  </w:txbxContent>
                </v:textbox>
                <w10:anchorlock/>
              </v:shape>
            </w:pict>
          </mc:Fallback>
        </mc:AlternateContent>
      </w:r>
    </w:p>
    <w:p w14:paraId="623B810D" w14:textId="3BEFD26B" w:rsidR="009517BD" w:rsidRPr="00691F6D" w:rsidRDefault="009517BD" w:rsidP="00EA5A25">
      <w:pPr>
        <w:rPr>
          <w:b/>
          <w:bCs/>
        </w:rPr>
      </w:pPr>
      <w:r w:rsidRPr="00691F6D">
        <w:rPr>
          <w:b/>
          <w:bCs/>
        </w:rPr>
        <w:t>Bedingung und Verfahren:</w:t>
      </w:r>
    </w:p>
    <w:p w14:paraId="52A80922" w14:textId="77777777" w:rsidR="006D2132" w:rsidRPr="006D2132" w:rsidRDefault="006D2132" w:rsidP="006D2132">
      <w:pPr>
        <w:pStyle w:val="Listenabsatz"/>
        <w:numPr>
          <w:ilvl w:val="0"/>
          <w:numId w:val="14"/>
        </w:numPr>
        <w:ind w:left="426"/>
        <w:rPr>
          <w:rFonts w:eastAsia="Times New Roman" w:cs="Times New Roman"/>
          <w:kern w:val="0"/>
          <w:lang w:eastAsia="de-CH"/>
          <w14:ligatures w14:val="none"/>
        </w:rPr>
      </w:pPr>
      <w:r w:rsidRPr="006D2132">
        <w:rPr>
          <w:rFonts w:eastAsia="Times New Roman" w:cs="Times New Roman"/>
          <w:kern w:val="0"/>
          <w:lang w:eastAsia="de-CH"/>
          <w14:ligatures w14:val="none"/>
        </w:rPr>
        <w:t>Gegenstand einer Jugendpetition sind jugendrelevante Belange, welche die Stadt Solothurn betreffen. Eine Petition kann jeweils nur ein Anliegen beinhalten.</w:t>
      </w:r>
    </w:p>
    <w:p w14:paraId="137338B1" w14:textId="47590316" w:rsidR="006D2132" w:rsidRPr="006D2132" w:rsidRDefault="006D2132" w:rsidP="006D2132">
      <w:pPr>
        <w:pStyle w:val="Listenabsatz"/>
        <w:numPr>
          <w:ilvl w:val="0"/>
          <w:numId w:val="14"/>
        </w:numPr>
        <w:ind w:left="426"/>
        <w:rPr>
          <w:rFonts w:eastAsia="Times New Roman" w:cs="Times New Roman"/>
          <w:kern w:val="0"/>
          <w:lang w:eastAsia="de-CH"/>
          <w14:ligatures w14:val="none"/>
        </w:rPr>
      </w:pPr>
      <w:r w:rsidRPr="006D2132">
        <w:rPr>
          <w:rFonts w:eastAsia="Times New Roman" w:cs="Times New Roman"/>
          <w:kern w:val="0"/>
          <w:lang w:eastAsia="de-CH"/>
          <w14:ligatures w14:val="none"/>
        </w:rPr>
        <w:t xml:space="preserve">Eine Jugendpetition kommt zustande, sofern sie von mindestens 30 Jugendlichen zwischen 12 und 18 Jahren mit Wohnsitz in der </w:t>
      </w:r>
      <w:r>
        <w:rPr>
          <w:rFonts w:eastAsia="Times New Roman" w:cs="Times New Roman"/>
          <w:kern w:val="0"/>
          <w:lang w:eastAsia="de-CH"/>
          <w14:ligatures w14:val="none"/>
        </w:rPr>
        <w:t xml:space="preserve">Einwohnergemeinde </w:t>
      </w:r>
      <w:r w:rsidRPr="006D2132">
        <w:rPr>
          <w:rFonts w:eastAsia="Times New Roman" w:cs="Times New Roman"/>
          <w:kern w:val="0"/>
          <w:lang w:eastAsia="de-CH"/>
          <w14:ligatures w14:val="none"/>
        </w:rPr>
        <w:t>Stadt Solothurn unterzeichnet ist.</w:t>
      </w:r>
    </w:p>
    <w:p w14:paraId="4652A1E3" w14:textId="77777777" w:rsidR="006D2132" w:rsidRPr="006D2132" w:rsidRDefault="006D2132" w:rsidP="006D2132">
      <w:pPr>
        <w:pStyle w:val="Listenabsatz"/>
        <w:numPr>
          <w:ilvl w:val="0"/>
          <w:numId w:val="14"/>
        </w:numPr>
        <w:ind w:left="426"/>
        <w:rPr>
          <w:rFonts w:eastAsia="Times New Roman" w:cs="Times New Roman"/>
          <w:kern w:val="0"/>
          <w:lang w:eastAsia="de-CH"/>
          <w14:ligatures w14:val="none"/>
        </w:rPr>
      </w:pPr>
      <w:r w:rsidRPr="006D2132">
        <w:rPr>
          <w:rFonts w:eastAsia="Times New Roman" w:cs="Times New Roman"/>
          <w:kern w:val="0"/>
          <w:lang w:eastAsia="de-CH"/>
          <w14:ligatures w14:val="none"/>
        </w:rPr>
        <w:t>Die Gesellschaftskommission bietet sich als Ansprechpartnerin an. Eine Jugendpetition kann direkt beim Stadtpräsidium oder via Gesellschaftskommission eingereicht werden. Die Überprüfung der Gültigkeit erfolgt durch das Stadtpräsidium.</w:t>
      </w:r>
    </w:p>
    <w:p w14:paraId="6B195528" w14:textId="77777777" w:rsidR="006D2132" w:rsidRPr="006D2132" w:rsidRDefault="006D2132" w:rsidP="006D2132">
      <w:pPr>
        <w:pStyle w:val="Listenabsatz"/>
        <w:numPr>
          <w:ilvl w:val="0"/>
          <w:numId w:val="14"/>
        </w:numPr>
        <w:ind w:left="426"/>
        <w:rPr>
          <w:rFonts w:eastAsia="Times New Roman" w:cs="Times New Roman"/>
          <w:kern w:val="0"/>
          <w:lang w:eastAsia="de-CH"/>
          <w14:ligatures w14:val="none"/>
        </w:rPr>
      </w:pPr>
      <w:r w:rsidRPr="006D2132">
        <w:rPr>
          <w:rFonts w:eastAsia="Times New Roman" w:cs="Times New Roman"/>
          <w:kern w:val="0"/>
          <w:lang w:eastAsia="de-CH"/>
          <w14:ligatures w14:val="none"/>
        </w:rPr>
        <w:t>Die Jugendpetitionen werden von der Gesellschaftskommission vorberaten.</w:t>
      </w:r>
    </w:p>
    <w:p w14:paraId="45E4DB9D" w14:textId="77777777" w:rsidR="006D2132" w:rsidRPr="006D2132" w:rsidRDefault="006D2132" w:rsidP="006D2132">
      <w:pPr>
        <w:pStyle w:val="Listenabsatz"/>
        <w:numPr>
          <w:ilvl w:val="0"/>
          <w:numId w:val="14"/>
        </w:numPr>
        <w:ind w:left="426"/>
        <w:rPr>
          <w:rFonts w:eastAsia="Times New Roman" w:cs="Times New Roman"/>
          <w:kern w:val="0"/>
          <w:lang w:eastAsia="de-CH"/>
          <w14:ligatures w14:val="none"/>
        </w:rPr>
      </w:pPr>
      <w:r w:rsidRPr="006D2132">
        <w:rPr>
          <w:rFonts w:eastAsia="Times New Roman" w:cs="Times New Roman"/>
          <w:kern w:val="0"/>
          <w:lang w:eastAsia="de-CH"/>
          <w14:ligatures w14:val="none"/>
        </w:rPr>
        <w:t>Der Gemeinderat sichert zu, Jugendpetitionen in der Regel an der nächsten oder übernächsten Sitzung nach Einreichung und Behandlung in der Gesellschaftskommission zu behandeln. Den Petitionärinnen und Petitionären wird die Stellungnahme des Gemeinderates mitgeteilt.</w:t>
      </w:r>
    </w:p>
    <w:p w14:paraId="77C9E814" w14:textId="77777777" w:rsidR="006D2132" w:rsidRPr="006D2132" w:rsidRDefault="006D2132" w:rsidP="006D2132">
      <w:pPr>
        <w:pStyle w:val="Listenabsatz"/>
        <w:numPr>
          <w:ilvl w:val="0"/>
          <w:numId w:val="14"/>
        </w:numPr>
        <w:ind w:left="426"/>
        <w:rPr>
          <w:rFonts w:eastAsia="Times New Roman" w:cs="Times New Roman"/>
          <w:kern w:val="0"/>
          <w:lang w:eastAsia="de-CH"/>
          <w14:ligatures w14:val="none"/>
        </w:rPr>
      </w:pPr>
      <w:r w:rsidRPr="006D2132">
        <w:rPr>
          <w:rFonts w:eastAsia="Times New Roman" w:cs="Times New Roman"/>
          <w:kern w:val="0"/>
          <w:lang w:eastAsia="de-CH"/>
          <w14:ligatures w14:val="none"/>
        </w:rPr>
        <w:t>Alle Unterzeichnenden müssen diese Bedingungen und das Verfahren zur Kenntnis genommen haben. Durch die Unterschrift wird dies bestätigt.</w:t>
      </w:r>
    </w:p>
    <w:p w14:paraId="38C7D053" w14:textId="77777777" w:rsidR="002F75EE" w:rsidRPr="00691F6D" w:rsidRDefault="002F75EE" w:rsidP="002F75EE">
      <w:pPr>
        <w:pStyle w:val="Listenabsatz"/>
        <w:ind w:left="426"/>
      </w:pPr>
    </w:p>
    <w:p w14:paraId="4B2C252F" w14:textId="01F8970F" w:rsidR="009517BD" w:rsidRPr="00691F6D" w:rsidRDefault="009517BD" w:rsidP="006D2132">
      <w:r w:rsidRPr="00691F6D">
        <w:t>Alle Unterzeichnenden müssen diese Bedingungen und das Verfahren zur Kenntnis genommen haben. Durch die Unterschrift wird dies Bestätigt.</w:t>
      </w:r>
    </w:p>
    <w:p w14:paraId="596DA9C4" w14:textId="77777777" w:rsidR="00214FD1" w:rsidRPr="00691F6D" w:rsidRDefault="00214FD1" w:rsidP="005A65C6">
      <w:pPr>
        <w:sectPr w:rsidR="00214FD1" w:rsidRPr="00691F6D" w:rsidSect="004D0BD3">
          <w:headerReference w:type="default" r:id="rId11"/>
          <w:footerReference w:type="default" r:id="rId12"/>
          <w:headerReference w:type="first" r:id="rId13"/>
          <w:footerReference w:type="first" r:id="rId14"/>
          <w:pgSz w:w="11906" w:h="16838" w:code="9"/>
          <w:pgMar w:top="1162" w:right="851" w:bottom="1418" w:left="851" w:header="851" w:footer="567" w:gutter="0"/>
          <w:cols w:space="708"/>
          <w:titlePg/>
          <w:docGrid w:linePitch="360"/>
        </w:sectPr>
      </w:pPr>
    </w:p>
    <w:p w14:paraId="3965DB29" w14:textId="26D30678" w:rsidR="00214FD1" w:rsidRPr="009B6FD7" w:rsidRDefault="00214FD1" w:rsidP="00214FD1">
      <w:r w:rsidRPr="009B6FD7">
        <w:lastRenderedPageBreak/>
        <w:t xml:space="preserve">Kontaktperson/Erstunterzeichner (Wohnhaft in </w:t>
      </w:r>
      <w:r w:rsidR="00C5507B">
        <w:t xml:space="preserve">der Einwohnergemeinde Stadt </w:t>
      </w:r>
      <w:r w:rsidRPr="009B6FD7">
        <w:t>Solothurn und zwischen 12 und 18 Jahre alt):</w:t>
      </w:r>
    </w:p>
    <w:tbl>
      <w:tblPr>
        <w:tblStyle w:val="Tabellenraster"/>
        <w:tblW w:w="14737" w:type="dxa"/>
        <w:tblLook w:val="04A0" w:firstRow="1" w:lastRow="0" w:firstColumn="1" w:lastColumn="0" w:noHBand="0" w:noVBand="1"/>
      </w:tblPr>
      <w:tblGrid>
        <w:gridCol w:w="988"/>
        <w:gridCol w:w="2749"/>
        <w:gridCol w:w="2750"/>
        <w:gridCol w:w="4140"/>
        <w:gridCol w:w="1360"/>
        <w:gridCol w:w="2750"/>
      </w:tblGrid>
      <w:tr w:rsidR="00214FD1" w:rsidRPr="00C904C1" w14:paraId="1A58D8C6" w14:textId="77777777" w:rsidTr="00821D71">
        <w:tc>
          <w:tcPr>
            <w:tcW w:w="988" w:type="dxa"/>
          </w:tcPr>
          <w:p w14:paraId="13958D49" w14:textId="77777777" w:rsidR="00214FD1" w:rsidRPr="00C904C1" w:rsidRDefault="00214FD1" w:rsidP="001D5DA5">
            <w:pPr>
              <w:rPr>
                <w:b/>
                <w:bCs/>
              </w:rPr>
            </w:pPr>
            <w:r w:rsidRPr="00C904C1">
              <w:rPr>
                <w:b/>
                <w:bCs/>
              </w:rPr>
              <w:t xml:space="preserve"> Nr.</w:t>
            </w:r>
          </w:p>
        </w:tc>
        <w:tc>
          <w:tcPr>
            <w:tcW w:w="2749" w:type="dxa"/>
          </w:tcPr>
          <w:p w14:paraId="6B59F7BE" w14:textId="77777777" w:rsidR="00214FD1" w:rsidRPr="00C904C1" w:rsidRDefault="00214FD1" w:rsidP="001D5DA5">
            <w:pPr>
              <w:rPr>
                <w:b/>
                <w:bCs/>
              </w:rPr>
            </w:pPr>
            <w:r w:rsidRPr="00C904C1">
              <w:rPr>
                <w:b/>
                <w:bCs/>
              </w:rPr>
              <w:t>Name:</w:t>
            </w:r>
          </w:p>
        </w:tc>
        <w:tc>
          <w:tcPr>
            <w:tcW w:w="2750" w:type="dxa"/>
          </w:tcPr>
          <w:p w14:paraId="75822623" w14:textId="77777777" w:rsidR="00214FD1" w:rsidRPr="00C904C1" w:rsidRDefault="00214FD1" w:rsidP="001D5DA5">
            <w:pPr>
              <w:rPr>
                <w:b/>
                <w:bCs/>
              </w:rPr>
            </w:pPr>
            <w:r w:rsidRPr="00C904C1">
              <w:rPr>
                <w:b/>
                <w:bCs/>
              </w:rPr>
              <w:t>Vorname:</w:t>
            </w:r>
          </w:p>
        </w:tc>
        <w:tc>
          <w:tcPr>
            <w:tcW w:w="4140" w:type="dxa"/>
          </w:tcPr>
          <w:p w14:paraId="1CFDFF22" w14:textId="77777777" w:rsidR="00214FD1" w:rsidRPr="00C904C1" w:rsidRDefault="00214FD1" w:rsidP="001D5DA5">
            <w:pPr>
              <w:rPr>
                <w:b/>
                <w:bCs/>
              </w:rPr>
            </w:pPr>
            <w:r w:rsidRPr="00C904C1">
              <w:rPr>
                <w:b/>
                <w:bCs/>
              </w:rPr>
              <w:t>Adresse:</w:t>
            </w:r>
          </w:p>
        </w:tc>
        <w:tc>
          <w:tcPr>
            <w:tcW w:w="1360" w:type="dxa"/>
          </w:tcPr>
          <w:p w14:paraId="57317CEA" w14:textId="77777777" w:rsidR="00214FD1" w:rsidRPr="00C904C1" w:rsidRDefault="00214FD1" w:rsidP="001D5DA5">
            <w:pPr>
              <w:rPr>
                <w:b/>
                <w:bCs/>
              </w:rPr>
            </w:pPr>
            <w:r w:rsidRPr="00C904C1">
              <w:rPr>
                <w:b/>
                <w:bCs/>
              </w:rPr>
              <w:t>Jahrgang</w:t>
            </w:r>
          </w:p>
        </w:tc>
        <w:tc>
          <w:tcPr>
            <w:tcW w:w="2750" w:type="dxa"/>
          </w:tcPr>
          <w:p w14:paraId="2091F460" w14:textId="77777777" w:rsidR="00214FD1" w:rsidRPr="00C904C1" w:rsidRDefault="00214FD1" w:rsidP="001D5DA5">
            <w:pPr>
              <w:rPr>
                <w:b/>
                <w:bCs/>
              </w:rPr>
            </w:pPr>
            <w:r w:rsidRPr="00C904C1">
              <w:rPr>
                <w:b/>
                <w:bCs/>
              </w:rPr>
              <w:t>Unterschrift</w:t>
            </w:r>
          </w:p>
        </w:tc>
      </w:tr>
      <w:tr w:rsidR="00214FD1" w:rsidRPr="009B6FD7" w14:paraId="680B0BA3" w14:textId="77777777" w:rsidTr="00821D71">
        <w:tc>
          <w:tcPr>
            <w:tcW w:w="988" w:type="dxa"/>
          </w:tcPr>
          <w:p w14:paraId="36B461AF" w14:textId="77777777" w:rsidR="00214FD1" w:rsidRPr="009B6FD7" w:rsidRDefault="00214FD1" w:rsidP="001D5DA5">
            <w:pPr>
              <w:pStyle w:val="Listenabsatz"/>
              <w:numPr>
                <w:ilvl w:val="0"/>
                <w:numId w:val="11"/>
              </w:numPr>
              <w:spacing w:after="0" w:line="240" w:lineRule="auto"/>
            </w:pPr>
          </w:p>
        </w:tc>
        <w:tc>
          <w:tcPr>
            <w:tcW w:w="2749" w:type="dxa"/>
          </w:tcPr>
          <w:p w14:paraId="411437FD" w14:textId="77777777" w:rsidR="00214FD1" w:rsidRPr="009B6FD7" w:rsidRDefault="00214FD1" w:rsidP="001D5DA5"/>
        </w:tc>
        <w:tc>
          <w:tcPr>
            <w:tcW w:w="2750" w:type="dxa"/>
          </w:tcPr>
          <w:p w14:paraId="3FB4AE57" w14:textId="77777777" w:rsidR="00214FD1" w:rsidRPr="009B6FD7" w:rsidRDefault="00214FD1" w:rsidP="001D5DA5"/>
        </w:tc>
        <w:tc>
          <w:tcPr>
            <w:tcW w:w="4140" w:type="dxa"/>
          </w:tcPr>
          <w:p w14:paraId="119119BF" w14:textId="77777777" w:rsidR="00214FD1" w:rsidRPr="009B6FD7" w:rsidRDefault="00214FD1" w:rsidP="001D5DA5"/>
        </w:tc>
        <w:tc>
          <w:tcPr>
            <w:tcW w:w="1360" w:type="dxa"/>
          </w:tcPr>
          <w:p w14:paraId="06957B93" w14:textId="77777777" w:rsidR="00214FD1" w:rsidRPr="009B6FD7" w:rsidRDefault="00214FD1" w:rsidP="001D5DA5"/>
        </w:tc>
        <w:tc>
          <w:tcPr>
            <w:tcW w:w="2750" w:type="dxa"/>
          </w:tcPr>
          <w:p w14:paraId="2FB258F2" w14:textId="77777777" w:rsidR="00214FD1" w:rsidRPr="009B6FD7" w:rsidRDefault="00214FD1" w:rsidP="001D5DA5"/>
        </w:tc>
      </w:tr>
    </w:tbl>
    <w:p w14:paraId="0ACA503F" w14:textId="77777777" w:rsidR="00214FD1" w:rsidRPr="009B6FD7" w:rsidRDefault="00214FD1" w:rsidP="00E943DB">
      <w:pPr>
        <w:spacing w:after="0"/>
      </w:pPr>
      <w:r w:rsidRPr="009B6FD7">
        <w:t>29 Unterschriften (Wohnhaft in Solothurn und zwischen 12 und 18 Jahren alt):</w:t>
      </w:r>
    </w:p>
    <w:tbl>
      <w:tblPr>
        <w:tblStyle w:val="Tabellenraster"/>
        <w:tblW w:w="14737" w:type="dxa"/>
        <w:tblLook w:val="04A0" w:firstRow="1" w:lastRow="0" w:firstColumn="1" w:lastColumn="0" w:noHBand="0" w:noVBand="1"/>
      </w:tblPr>
      <w:tblGrid>
        <w:gridCol w:w="902"/>
        <w:gridCol w:w="2767"/>
        <w:gridCol w:w="2767"/>
        <w:gridCol w:w="4191"/>
        <w:gridCol w:w="1343"/>
        <w:gridCol w:w="2767"/>
      </w:tblGrid>
      <w:tr w:rsidR="00214FD1" w:rsidRPr="00C904C1" w14:paraId="4D7FDBD6" w14:textId="77777777" w:rsidTr="00821D71">
        <w:tc>
          <w:tcPr>
            <w:tcW w:w="902" w:type="dxa"/>
          </w:tcPr>
          <w:p w14:paraId="0E75472C" w14:textId="77777777" w:rsidR="00214FD1" w:rsidRPr="00C904C1" w:rsidRDefault="00214FD1" w:rsidP="001D5DA5">
            <w:pPr>
              <w:rPr>
                <w:b/>
                <w:bCs/>
              </w:rPr>
            </w:pPr>
            <w:r w:rsidRPr="00C904C1">
              <w:rPr>
                <w:b/>
                <w:bCs/>
              </w:rPr>
              <w:t>Nr.</w:t>
            </w:r>
          </w:p>
        </w:tc>
        <w:tc>
          <w:tcPr>
            <w:tcW w:w="2767" w:type="dxa"/>
          </w:tcPr>
          <w:p w14:paraId="443824FF" w14:textId="77777777" w:rsidR="00214FD1" w:rsidRPr="00C904C1" w:rsidRDefault="00214FD1" w:rsidP="001D5DA5">
            <w:pPr>
              <w:rPr>
                <w:b/>
                <w:bCs/>
              </w:rPr>
            </w:pPr>
            <w:r w:rsidRPr="00C904C1">
              <w:rPr>
                <w:b/>
                <w:bCs/>
              </w:rPr>
              <w:t>Name</w:t>
            </w:r>
          </w:p>
        </w:tc>
        <w:tc>
          <w:tcPr>
            <w:tcW w:w="2767" w:type="dxa"/>
          </w:tcPr>
          <w:p w14:paraId="38F02573" w14:textId="77777777" w:rsidR="00214FD1" w:rsidRPr="00C904C1" w:rsidRDefault="00214FD1" w:rsidP="001D5DA5">
            <w:pPr>
              <w:rPr>
                <w:b/>
                <w:bCs/>
              </w:rPr>
            </w:pPr>
            <w:r w:rsidRPr="00C904C1">
              <w:rPr>
                <w:b/>
                <w:bCs/>
              </w:rPr>
              <w:t>Vorname</w:t>
            </w:r>
          </w:p>
        </w:tc>
        <w:tc>
          <w:tcPr>
            <w:tcW w:w="4191" w:type="dxa"/>
          </w:tcPr>
          <w:p w14:paraId="6FD98C4F" w14:textId="77777777" w:rsidR="00214FD1" w:rsidRPr="00C904C1" w:rsidRDefault="00214FD1" w:rsidP="001D5DA5">
            <w:pPr>
              <w:rPr>
                <w:b/>
                <w:bCs/>
              </w:rPr>
            </w:pPr>
            <w:r w:rsidRPr="00C904C1">
              <w:rPr>
                <w:b/>
                <w:bCs/>
              </w:rPr>
              <w:t>Adresse</w:t>
            </w:r>
          </w:p>
        </w:tc>
        <w:tc>
          <w:tcPr>
            <w:tcW w:w="1343" w:type="dxa"/>
          </w:tcPr>
          <w:p w14:paraId="07E8A33F" w14:textId="77777777" w:rsidR="00214FD1" w:rsidRPr="00C904C1" w:rsidRDefault="00214FD1" w:rsidP="001D5DA5">
            <w:pPr>
              <w:rPr>
                <w:b/>
                <w:bCs/>
              </w:rPr>
            </w:pPr>
            <w:r w:rsidRPr="00C904C1">
              <w:rPr>
                <w:b/>
                <w:bCs/>
              </w:rPr>
              <w:t>Jahrgang</w:t>
            </w:r>
          </w:p>
        </w:tc>
        <w:tc>
          <w:tcPr>
            <w:tcW w:w="2767" w:type="dxa"/>
          </w:tcPr>
          <w:p w14:paraId="02CB54C6" w14:textId="77777777" w:rsidR="00214FD1" w:rsidRPr="00C904C1" w:rsidRDefault="00214FD1" w:rsidP="001D5DA5">
            <w:pPr>
              <w:rPr>
                <w:b/>
                <w:bCs/>
              </w:rPr>
            </w:pPr>
            <w:r w:rsidRPr="00C904C1">
              <w:rPr>
                <w:b/>
                <w:bCs/>
              </w:rPr>
              <w:t>Unterschrift</w:t>
            </w:r>
          </w:p>
        </w:tc>
      </w:tr>
      <w:tr w:rsidR="00214FD1" w:rsidRPr="009B6FD7" w14:paraId="2F20E7AE" w14:textId="77777777" w:rsidTr="00821D71">
        <w:tc>
          <w:tcPr>
            <w:tcW w:w="902" w:type="dxa"/>
          </w:tcPr>
          <w:p w14:paraId="28D8BECF" w14:textId="77777777" w:rsidR="00214FD1" w:rsidRPr="009B6FD7" w:rsidRDefault="00214FD1" w:rsidP="00214FD1">
            <w:pPr>
              <w:pStyle w:val="Listenabsatz"/>
              <w:numPr>
                <w:ilvl w:val="0"/>
                <w:numId w:val="10"/>
              </w:numPr>
              <w:spacing w:after="0" w:line="240" w:lineRule="auto"/>
            </w:pPr>
          </w:p>
        </w:tc>
        <w:tc>
          <w:tcPr>
            <w:tcW w:w="2767" w:type="dxa"/>
          </w:tcPr>
          <w:p w14:paraId="1BE118C3" w14:textId="77777777" w:rsidR="00214FD1" w:rsidRPr="009B6FD7" w:rsidRDefault="00214FD1" w:rsidP="001D5DA5"/>
        </w:tc>
        <w:tc>
          <w:tcPr>
            <w:tcW w:w="2767" w:type="dxa"/>
          </w:tcPr>
          <w:p w14:paraId="257FAC69" w14:textId="77777777" w:rsidR="00214FD1" w:rsidRPr="009B6FD7" w:rsidRDefault="00214FD1" w:rsidP="001D5DA5"/>
        </w:tc>
        <w:tc>
          <w:tcPr>
            <w:tcW w:w="4191" w:type="dxa"/>
          </w:tcPr>
          <w:p w14:paraId="2E05FB22" w14:textId="77777777" w:rsidR="00214FD1" w:rsidRPr="009B6FD7" w:rsidRDefault="00214FD1" w:rsidP="001D5DA5"/>
        </w:tc>
        <w:tc>
          <w:tcPr>
            <w:tcW w:w="1343" w:type="dxa"/>
          </w:tcPr>
          <w:p w14:paraId="368009AA" w14:textId="77777777" w:rsidR="00214FD1" w:rsidRPr="009B6FD7" w:rsidRDefault="00214FD1" w:rsidP="001D5DA5"/>
        </w:tc>
        <w:tc>
          <w:tcPr>
            <w:tcW w:w="2767" w:type="dxa"/>
          </w:tcPr>
          <w:p w14:paraId="68FF8F14" w14:textId="77777777" w:rsidR="00214FD1" w:rsidRPr="009B6FD7" w:rsidRDefault="00214FD1" w:rsidP="001D5DA5"/>
        </w:tc>
      </w:tr>
      <w:tr w:rsidR="00214FD1" w:rsidRPr="009B6FD7" w14:paraId="19499538" w14:textId="77777777" w:rsidTr="00821D71">
        <w:tc>
          <w:tcPr>
            <w:tcW w:w="902" w:type="dxa"/>
          </w:tcPr>
          <w:p w14:paraId="1C64C9E4" w14:textId="77777777" w:rsidR="00214FD1" w:rsidRPr="009B6FD7" w:rsidRDefault="00214FD1" w:rsidP="00214FD1">
            <w:pPr>
              <w:pStyle w:val="Listenabsatz"/>
              <w:numPr>
                <w:ilvl w:val="0"/>
                <w:numId w:val="10"/>
              </w:numPr>
              <w:spacing w:after="0" w:line="240" w:lineRule="auto"/>
            </w:pPr>
          </w:p>
        </w:tc>
        <w:tc>
          <w:tcPr>
            <w:tcW w:w="2767" w:type="dxa"/>
          </w:tcPr>
          <w:p w14:paraId="6C4F6587" w14:textId="77777777" w:rsidR="00214FD1" w:rsidRPr="009B6FD7" w:rsidRDefault="00214FD1" w:rsidP="001D5DA5"/>
        </w:tc>
        <w:tc>
          <w:tcPr>
            <w:tcW w:w="2767" w:type="dxa"/>
          </w:tcPr>
          <w:p w14:paraId="3CF6EB92" w14:textId="77777777" w:rsidR="00214FD1" w:rsidRPr="009B6FD7" w:rsidRDefault="00214FD1" w:rsidP="001D5DA5"/>
        </w:tc>
        <w:tc>
          <w:tcPr>
            <w:tcW w:w="4191" w:type="dxa"/>
          </w:tcPr>
          <w:p w14:paraId="67B81FDF" w14:textId="77777777" w:rsidR="00214FD1" w:rsidRPr="009B6FD7" w:rsidRDefault="00214FD1" w:rsidP="001D5DA5"/>
        </w:tc>
        <w:tc>
          <w:tcPr>
            <w:tcW w:w="1343" w:type="dxa"/>
          </w:tcPr>
          <w:p w14:paraId="1DAB9411" w14:textId="77777777" w:rsidR="00214FD1" w:rsidRPr="009B6FD7" w:rsidRDefault="00214FD1" w:rsidP="001D5DA5"/>
        </w:tc>
        <w:tc>
          <w:tcPr>
            <w:tcW w:w="2767" w:type="dxa"/>
          </w:tcPr>
          <w:p w14:paraId="5A5C12C9" w14:textId="77777777" w:rsidR="00214FD1" w:rsidRPr="009B6FD7" w:rsidRDefault="00214FD1" w:rsidP="001D5DA5"/>
        </w:tc>
      </w:tr>
      <w:tr w:rsidR="00214FD1" w:rsidRPr="009B6FD7" w14:paraId="06EACD7C" w14:textId="77777777" w:rsidTr="00821D71">
        <w:tc>
          <w:tcPr>
            <w:tcW w:w="902" w:type="dxa"/>
          </w:tcPr>
          <w:p w14:paraId="36EE43E9" w14:textId="77777777" w:rsidR="00214FD1" w:rsidRPr="009B6FD7" w:rsidRDefault="00214FD1" w:rsidP="00214FD1">
            <w:pPr>
              <w:pStyle w:val="Listenabsatz"/>
              <w:numPr>
                <w:ilvl w:val="0"/>
                <w:numId w:val="10"/>
              </w:numPr>
              <w:spacing w:after="0" w:line="240" w:lineRule="auto"/>
            </w:pPr>
          </w:p>
        </w:tc>
        <w:tc>
          <w:tcPr>
            <w:tcW w:w="2767" w:type="dxa"/>
          </w:tcPr>
          <w:p w14:paraId="1A6CC5CA" w14:textId="77777777" w:rsidR="00214FD1" w:rsidRPr="009B6FD7" w:rsidRDefault="00214FD1" w:rsidP="001D5DA5"/>
        </w:tc>
        <w:tc>
          <w:tcPr>
            <w:tcW w:w="2767" w:type="dxa"/>
          </w:tcPr>
          <w:p w14:paraId="59EC92A0" w14:textId="77777777" w:rsidR="00214FD1" w:rsidRPr="009B6FD7" w:rsidRDefault="00214FD1" w:rsidP="001D5DA5"/>
        </w:tc>
        <w:tc>
          <w:tcPr>
            <w:tcW w:w="4191" w:type="dxa"/>
          </w:tcPr>
          <w:p w14:paraId="63C1DF76" w14:textId="77777777" w:rsidR="00214FD1" w:rsidRPr="009B6FD7" w:rsidRDefault="00214FD1" w:rsidP="001D5DA5"/>
        </w:tc>
        <w:tc>
          <w:tcPr>
            <w:tcW w:w="1343" w:type="dxa"/>
          </w:tcPr>
          <w:p w14:paraId="1FA69BD1" w14:textId="77777777" w:rsidR="00214FD1" w:rsidRPr="009B6FD7" w:rsidRDefault="00214FD1" w:rsidP="001D5DA5"/>
        </w:tc>
        <w:tc>
          <w:tcPr>
            <w:tcW w:w="2767" w:type="dxa"/>
          </w:tcPr>
          <w:p w14:paraId="55B4749F" w14:textId="77777777" w:rsidR="00214FD1" w:rsidRPr="009B6FD7" w:rsidRDefault="00214FD1" w:rsidP="001D5DA5"/>
        </w:tc>
      </w:tr>
      <w:tr w:rsidR="00214FD1" w:rsidRPr="009B6FD7" w14:paraId="3C48AF08" w14:textId="77777777" w:rsidTr="00821D71">
        <w:tc>
          <w:tcPr>
            <w:tcW w:w="902" w:type="dxa"/>
          </w:tcPr>
          <w:p w14:paraId="78D9B9BA" w14:textId="77777777" w:rsidR="00214FD1" w:rsidRPr="009B6FD7" w:rsidRDefault="00214FD1" w:rsidP="00214FD1">
            <w:pPr>
              <w:pStyle w:val="Listenabsatz"/>
              <w:numPr>
                <w:ilvl w:val="0"/>
                <w:numId w:val="10"/>
              </w:numPr>
              <w:spacing w:after="0" w:line="240" w:lineRule="auto"/>
            </w:pPr>
          </w:p>
        </w:tc>
        <w:tc>
          <w:tcPr>
            <w:tcW w:w="2767" w:type="dxa"/>
          </w:tcPr>
          <w:p w14:paraId="4415DDDF" w14:textId="77777777" w:rsidR="00214FD1" w:rsidRPr="009B6FD7" w:rsidRDefault="00214FD1" w:rsidP="001D5DA5"/>
        </w:tc>
        <w:tc>
          <w:tcPr>
            <w:tcW w:w="2767" w:type="dxa"/>
          </w:tcPr>
          <w:p w14:paraId="15ED8C81" w14:textId="77777777" w:rsidR="00214FD1" w:rsidRPr="009B6FD7" w:rsidRDefault="00214FD1" w:rsidP="001D5DA5"/>
        </w:tc>
        <w:tc>
          <w:tcPr>
            <w:tcW w:w="4191" w:type="dxa"/>
          </w:tcPr>
          <w:p w14:paraId="5533F832" w14:textId="77777777" w:rsidR="00214FD1" w:rsidRPr="009B6FD7" w:rsidRDefault="00214FD1" w:rsidP="001D5DA5"/>
        </w:tc>
        <w:tc>
          <w:tcPr>
            <w:tcW w:w="1343" w:type="dxa"/>
          </w:tcPr>
          <w:p w14:paraId="45C56D02" w14:textId="77777777" w:rsidR="00214FD1" w:rsidRPr="009B6FD7" w:rsidRDefault="00214FD1" w:rsidP="001D5DA5"/>
        </w:tc>
        <w:tc>
          <w:tcPr>
            <w:tcW w:w="2767" w:type="dxa"/>
          </w:tcPr>
          <w:p w14:paraId="41F3AD35" w14:textId="77777777" w:rsidR="00214FD1" w:rsidRPr="009B6FD7" w:rsidRDefault="00214FD1" w:rsidP="001D5DA5"/>
        </w:tc>
      </w:tr>
      <w:tr w:rsidR="00214FD1" w:rsidRPr="009B6FD7" w14:paraId="17ADBBB3" w14:textId="77777777" w:rsidTr="00821D71">
        <w:tc>
          <w:tcPr>
            <w:tcW w:w="902" w:type="dxa"/>
          </w:tcPr>
          <w:p w14:paraId="4B6FAB82" w14:textId="77777777" w:rsidR="00214FD1" w:rsidRPr="009B6FD7" w:rsidRDefault="00214FD1" w:rsidP="00214FD1">
            <w:pPr>
              <w:pStyle w:val="Listenabsatz"/>
              <w:numPr>
                <w:ilvl w:val="0"/>
                <w:numId w:val="10"/>
              </w:numPr>
              <w:spacing w:after="0" w:line="240" w:lineRule="auto"/>
            </w:pPr>
          </w:p>
        </w:tc>
        <w:tc>
          <w:tcPr>
            <w:tcW w:w="2767" w:type="dxa"/>
          </w:tcPr>
          <w:p w14:paraId="2862C22B" w14:textId="77777777" w:rsidR="00214FD1" w:rsidRPr="009B6FD7" w:rsidRDefault="00214FD1" w:rsidP="001D5DA5"/>
        </w:tc>
        <w:tc>
          <w:tcPr>
            <w:tcW w:w="2767" w:type="dxa"/>
          </w:tcPr>
          <w:p w14:paraId="6FBFA790" w14:textId="77777777" w:rsidR="00214FD1" w:rsidRPr="009B6FD7" w:rsidRDefault="00214FD1" w:rsidP="001D5DA5"/>
        </w:tc>
        <w:tc>
          <w:tcPr>
            <w:tcW w:w="4191" w:type="dxa"/>
          </w:tcPr>
          <w:p w14:paraId="268C2524" w14:textId="77777777" w:rsidR="00214FD1" w:rsidRPr="009B6FD7" w:rsidRDefault="00214FD1" w:rsidP="001D5DA5"/>
        </w:tc>
        <w:tc>
          <w:tcPr>
            <w:tcW w:w="1343" w:type="dxa"/>
          </w:tcPr>
          <w:p w14:paraId="6979AA38" w14:textId="77777777" w:rsidR="00214FD1" w:rsidRPr="009B6FD7" w:rsidRDefault="00214FD1" w:rsidP="001D5DA5"/>
        </w:tc>
        <w:tc>
          <w:tcPr>
            <w:tcW w:w="2767" w:type="dxa"/>
          </w:tcPr>
          <w:p w14:paraId="7B8425DE" w14:textId="77777777" w:rsidR="00214FD1" w:rsidRPr="009B6FD7" w:rsidRDefault="00214FD1" w:rsidP="001D5DA5"/>
        </w:tc>
      </w:tr>
      <w:tr w:rsidR="00214FD1" w:rsidRPr="009B6FD7" w14:paraId="28691335" w14:textId="77777777" w:rsidTr="00821D71">
        <w:tc>
          <w:tcPr>
            <w:tcW w:w="902" w:type="dxa"/>
          </w:tcPr>
          <w:p w14:paraId="7F0673DA" w14:textId="77777777" w:rsidR="00214FD1" w:rsidRPr="009B6FD7" w:rsidRDefault="00214FD1" w:rsidP="00214FD1">
            <w:pPr>
              <w:pStyle w:val="Listenabsatz"/>
              <w:numPr>
                <w:ilvl w:val="0"/>
                <w:numId w:val="10"/>
              </w:numPr>
              <w:spacing w:after="0" w:line="240" w:lineRule="auto"/>
            </w:pPr>
          </w:p>
        </w:tc>
        <w:tc>
          <w:tcPr>
            <w:tcW w:w="2767" w:type="dxa"/>
          </w:tcPr>
          <w:p w14:paraId="79DE6AA8" w14:textId="77777777" w:rsidR="00214FD1" w:rsidRPr="009B6FD7" w:rsidRDefault="00214FD1" w:rsidP="001D5DA5"/>
        </w:tc>
        <w:tc>
          <w:tcPr>
            <w:tcW w:w="2767" w:type="dxa"/>
          </w:tcPr>
          <w:p w14:paraId="64AEA1E5" w14:textId="77777777" w:rsidR="00214FD1" w:rsidRPr="009B6FD7" w:rsidRDefault="00214FD1" w:rsidP="001D5DA5"/>
        </w:tc>
        <w:tc>
          <w:tcPr>
            <w:tcW w:w="4191" w:type="dxa"/>
          </w:tcPr>
          <w:p w14:paraId="1A85B991" w14:textId="77777777" w:rsidR="00214FD1" w:rsidRPr="009B6FD7" w:rsidRDefault="00214FD1" w:rsidP="001D5DA5"/>
        </w:tc>
        <w:tc>
          <w:tcPr>
            <w:tcW w:w="1343" w:type="dxa"/>
          </w:tcPr>
          <w:p w14:paraId="172CAE52" w14:textId="77777777" w:rsidR="00214FD1" w:rsidRPr="009B6FD7" w:rsidRDefault="00214FD1" w:rsidP="001D5DA5"/>
        </w:tc>
        <w:tc>
          <w:tcPr>
            <w:tcW w:w="2767" w:type="dxa"/>
          </w:tcPr>
          <w:p w14:paraId="28282D92" w14:textId="77777777" w:rsidR="00214FD1" w:rsidRPr="009B6FD7" w:rsidRDefault="00214FD1" w:rsidP="001D5DA5"/>
        </w:tc>
      </w:tr>
      <w:tr w:rsidR="00214FD1" w:rsidRPr="009B6FD7" w14:paraId="2F51B43E" w14:textId="77777777" w:rsidTr="00821D71">
        <w:tc>
          <w:tcPr>
            <w:tcW w:w="902" w:type="dxa"/>
          </w:tcPr>
          <w:p w14:paraId="62129193" w14:textId="77777777" w:rsidR="00214FD1" w:rsidRPr="009B6FD7" w:rsidRDefault="00214FD1" w:rsidP="00214FD1">
            <w:pPr>
              <w:pStyle w:val="Listenabsatz"/>
              <w:numPr>
                <w:ilvl w:val="0"/>
                <w:numId w:val="10"/>
              </w:numPr>
              <w:spacing w:after="0" w:line="240" w:lineRule="auto"/>
            </w:pPr>
          </w:p>
        </w:tc>
        <w:tc>
          <w:tcPr>
            <w:tcW w:w="2767" w:type="dxa"/>
          </w:tcPr>
          <w:p w14:paraId="2E157E25" w14:textId="77777777" w:rsidR="00214FD1" w:rsidRPr="009B6FD7" w:rsidRDefault="00214FD1" w:rsidP="001D5DA5"/>
        </w:tc>
        <w:tc>
          <w:tcPr>
            <w:tcW w:w="2767" w:type="dxa"/>
          </w:tcPr>
          <w:p w14:paraId="09951E06" w14:textId="77777777" w:rsidR="00214FD1" w:rsidRPr="009B6FD7" w:rsidRDefault="00214FD1" w:rsidP="001D5DA5"/>
        </w:tc>
        <w:tc>
          <w:tcPr>
            <w:tcW w:w="4191" w:type="dxa"/>
          </w:tcPr>
          <w:p w14:paraId="38AD71B8" w14:textId="77777777" w:rsidR="00214FD1" w:rsidRPr="009B6FD7" w:rsidRDefault="00214FD1" w:rsidP="001D5DA5"/>
        </w:tc>
        <w:tc>
          <w:tcPr>
            <w:tcW w:w="1343" w:type="dxa"/>
          </w:tcPr>
          <w:p w14:paraId="70F079C1" w14:textId="77777777" w:rsidR="00214FD1" w:rsidRPr="009B6FD7" w:rsidRDefault="00214FD1" w:rsidP="001D5DA5"/>
        </w:tc>
        <w:tc>
          <w:tcPr>
            <w:tcW w:w="2767" w:type="dxa"/>
          </w:tcPr>
          <w:p w14:paraId="547BE01E" w14:textId="77777777" w:rsidR="00214FD1" w:rsidRPr="009B6FD7" w:rsidRDefault="00214FD1" w:rsidP="001D5DA5"/>
        </w:tc>
      </w:tr>
      <w:tr w:rsidR="00214FD1" w:rsidRPr="009B6FD7" w14:paraId="442CAF04" w14:textId="77777777" w:rsidTr="00821D71">
        <w:tc>
          <w:tcPr>
            <w:tcW w:w="902" w:type="dxa"/>
          </w:tcPr>
          <w:p w14:paraId="6C7C8417" w14:textId="77777777" w:rsidR="00214FD1" w:rsidRPr="009B6FD7" w:rsidRDefault="00214FD1" w:rsidP="00214FD1">
            <w:pPr>
              <w:pStyle w:val="Listenabsatz"/>
              <w:numPr>
                <w:ilvl w:val="0"/>
                <w:numId w:val="10"/>
              </w:numPr>
              <w:spacing w:after="0" w:line="240" w:lineRule="auto"/>
            </w:pPr>
          </w:p>
        </w:tc>
        <w:tc>
          <w:tcPr>
            <w:tcW w:w="2767" w:type="dxa"/>
          </w:tcPr>
          <w:p w14:paraId="43D091CE" w14:textId="77777777" w:rsidR="00214FD1" w:rsidRPr="009B6FD7" w:rsidRDefault="00214FD1" w:rsidP="001D5DA5"/>
        </w:tc>
        <w:tc>
          <w:tcPr>
            <w:tcW w:w="2767" w:type="dxa"/>
          </w:tcPr>
          <w:p w14:paraId="3376636E" w14:textId="77777777" w:rsidR="00214FD1" w:rsidRPr="009B6FD7" w:rsidRDefault="00214FD1" w:rsidP="001D5DA5"/>
        </w:tc>
        <w:tc>
          <w:tcPr>
            <w:tcW w:w="4191" w:type="dxa"/>
          </w:tcPr>
          <w:p w14:paraId="5FD13366" w14:textId="77777777" w:rsidR="00214FD1" w:rsidRPr="009B6FD7" w:rsidRDefault="00214FD1" w:rsidP="001D5DA5"/>
        </w:tc>
        <w:tc>
          <w:tcPr>
            <w:tcW w:w="1343" w:type="dxa"/>
          </w:tcPr>
          <w:p w14:paraId="77ADB1FC" w14:textId="77777777" w:rsidR="00214FD1" w:rsidRPr="009B6FD7" w:rsidRDefault="00214FD1" w:rsidP="001D5DA5"/>
        </w:tc>
        <w:tc>
          <w:tcPr>
            <w:tcW w:w="2767" w:type="dxa"/>
          </w:tcPr>
          <w:p w14:paraId="5D91F9E5" w14:textId="77777777" w:rsidR="00214FD1" w:rsidRPr="009B6FD7" w:rsidRDefault="00214FD1" w:rsidP="001D5DA5"/>
        </w:tc>
      </w:tr>
      <w:tr w:rsidR="00214FD1" w:rsidRPr="009B6FD7" w14:paraId="2FD9F4ED" w14:textId="77777777" w:rsidTr="00821D71">
        <w:tc>
          <w:tcPr>
            <w:tcW w:w="902" w:type="dxa"/>
          </w:tcPr>
          <w:p w14:paraId="01430AB8" w14:textId="77777777" w:rsidR="00214FD1" w:rsidRPr="009B6FD7" w:rsidRDefault="00214FD1" w:rsidP="00214FD1">
            <w:pPr>
              <w:pStyle w:val="Listenabsatz"/>
              <w:numPr>
                <w:ilvl w:val="0"/>
                <w:numId w:val="10"/>
              </w:numPr>
              <w:spacing w:after="0" w:line="240" w:lineRule="auto"/>
            </w:pPr>
          </w:p>
        </w:tc>
        <w:tc>
          <w:tcPr>
            <w:tcW w:w="2767" w:type="dxa"/>
          </w:tcPr>
          <w:p w14:paraId="2FCE7A87" w14:textId="77777777" w:rsidR="00214FD1" w:rsidRPr="009B6FD7" w:rsidRDefault="00214FD1" w:rsidP="001D5DA5"/>
        </w:tc>
        <w:tc>
          <w:tcPr>
            <w:tcW w:w="2767" w:type="dxa"/>
          </w:tcPr>
          <w:p w14:paraId="1F3F4FE2" w14:textId="77777777" w:rsidR="00214FD1" w:rsidRPr="009B6FD7" w:rsidRDefault="00214FD1" w:rsidP="001D5DA5"/>
        </w:tc>
        <w:tc>
          <w:tcPr>
            <w:tcW w:w="4191" w:type="dxa"/>
          </w:tcPr>
          <w:p w14:paraId="5AE8457A" w14:textId="77777777" w:rsidR="00214FD1" w:rsidRPr="009B6FD7" w:rsidRDefault="00214FD1" w:rsidP="001D5DA5"/>
        </w:tc>
        <w:tc>
          <w:tcPr>
            <w:tcW w:w="1343" w:type="dxa"/>
          </w:tcPr>
          <w:p w14:paraId="1BBE31E3" w14:textId="77777777" w:rsidR="00214FD1" w:rsidRPr="009B6FD7" w:rsidRDefault="00214FD1" w:rsidP="001D5DA5"/>
        </w:tc>
        <w:tc>
          <w:tcPr>
            <w:tcW w:w="2767" w:type="dxa"/>
          </w:tcPr>
          <w:p w14:paraId="6A8C9FC3" w14:textId="77777777" w:rsidR="00214FD1" w:rsidRPr="009B6FD7" w:rsidRDefault="00214FD1" w:rsidP="001D5DA5"/>
        </w:tc>
      </w:tr>
      <w:tr w:rsidR="00214FD1" w:rsidRPr="009B6FD7" w14:paraId="6BF2A6EB" w14:textId="77777777" w:rsidTr="00821D71">
        <w:tc>
          <w:tcPr>
            <w:tcW w:w="902" w:type="dxa"/>
          </w:tcPr>
          <w:p w14:paraId="5795EFF4" w14:textId="77777777" w:rsidR="00214FD1" w:rsidRPr="009B6FD7" w:rsidRDefault="00214FD1" w:rsidP="00214FD1">
            <w:pPr>
              <w:pStyle w:val="Listenabsatz"/>
              <w:numPr>
                <w:ilvl w:val="0"/>
                <w:numId w:val="10"/>
              </w:numPr>
              <w:spacing w:after="0" w:line="240" w:lineRule="auto"/>
            </w:pPr>
          </w:p>
        </w:tc>
        <w:tc>
          <w:tcPr>
            <w:tcW w:w="2767" w:type="dxa"/>
          </w:tcPr>
          <w:p w14:paraId="7EE3949F" w14:textId="77777777" w:rsidR="00214FD1" w:rsidRPr="009B6FD7" w:rsidRDefault="00214FD1" w:rsidP="001D5DA5"/>
        </w:tc>
        <w:tc>
          <w:tcPr>
            <w:tcW w:w="2767" w:type="dxa"/>
          </w:tcPr>
          <w:p w14:paraId="7BC98B13" w14:textId="77777777" w:rsidR="00214FD1" w:rsidRPr="009B6FD7" w:rsidRDefault="00214FD1" w:rsidP="001D5DA5"/>
        </w:tc>
        <w:tc>
          <w:tcPr>
            <w:tcW w:w="4191" w:type="dxa"/>
          </w:tcPr>
          <w:p w14:paraId="7DE946B8" w14:textId="77777777" w:rsidR="00214FD1" w:rsidRPr="009B6FD7" w:rsidRDefault="00214FD1" w:rsidP="001D5DA5"/>
        </w:tc>
        <w:tc>
          <w:tcPr>
            <w:tcW w:w="1343" w:type="dxa"/>
          </w:tcPr>
          <w:p w14:paraId="794AF38E" w14:textId="77777777" w:rsidR="00214FD1" w:rsidRPr="009B6FD7" w:rsidRDefault="00214FD1" w:rsidP="001D5DA5"/>
        </w:tc>
        <w:tc>
          <w:tcPr>
            <w:tcW w:w="2767" w:type="dxa"/>
          </w:tcPr>
          <w:p w14:paraId="4B6E9262" w14:textId="77777777" w:rsidR="00214FD1" w:rsidRPr="009B6FD7" w:rsidRDefault="00214FD1" w:rsidP="001D5DA5"/>
        </w:tc>
      </w:tr>
      <w:tr w:rsidR="00214FD1" w:rsidRPr="009B6FD7" w14:paraId="00118750" w14:textId="77777777" w:rsidTr="00821D71">
        <w:tc>
          <w:tcPr>
            <w:tcW w:w="902" w:type="dxa"/>
          </w:tcPr>
          <w:p w14:paraId="56FA8619" w14:textId="77777777" w:rsidR="00214FD1" w:rsidRPr="009B6FD7" w:rsidRDefault="00214FD1" w:rsidP="00214FD1">
            <w:pPr>
              <w:pStyle w:val="Listenabsatz"/>
              <w:numPr>
                <w:ilvl w:val="0"/>
                <w:numId w:val="10"/>
              </w:numPr>
              <w:spacing w:after="0" w:line="240" w:lineRule="auto"/>
            </w:pPr>
          </w:p>
        </w:tc>
        <w:tc>
          <w:tcPr>
            <w:tcW w:w="2767" w:type="dxa"/>
          </w:tcPr>
          <w:p w14:paraId="3138B4AC" w14:textId="77777777" w:rsidR="00214FD1" w:rsidRPr="009B6FD7" w:rsidRDefault="00214FD1" w:rsidP="001D5DA5"/>
        </w:tc>
        <w:tc>
          <w:tcPr>
            <w:tcW w:w="2767" w:type="dxa"/>
          </w:tcPr>
          <w:p w14:paraId="677804B2" w14:textId="77777777" w:rsidR="00214FD1" w:rsidRPr="009B6FD7" w:rsidRDefault="00214FD1" w:rsidP="001D5DA5"/>
        </w:tc>
        <w:tc>
          <w:tcPr>
            <w:tcW w:w="4191" w:type="dxa"/>
          </w:tcPr>
          <w:p w14:paraId="0259152F" w14:textId="77777777" w:rsidR="00214FD1" w:rsidRPr="009B6FD7" w:rsidRDefault="00214FD1" w:rsidP="001D5DA5"/>
        </w:tc>
        <w:tc>
          <w:tcPr>
            <w:tcW w:w="1343" w:type="dxa"/>
          </w:tcPr>
          <w:p w14:paraId="2E8E4A7F" w14:textId="77777777" w:rsidR="00214FD1" w:rsidRPr="009B6FD7" w:rsidRDefault="00214FD1" w:rsidP="001D5DA5"/>
        </w:tc>
        <w:tc>
          <w:tcPr>
            <w:tcW w:w="2767" w:type="dxa"/>
          </w:tcPr>
          <w:p w14:paraId="23CCBA3D" w14:textId="77777777" w:rsidR="00214FD1" w:rsidRPr="009B6FD7" w:rsidRDefault="00214FD1" w:rsidP="001D5DA5"/>
        </w:tc>
      </w:tr>
      <w:tr w:rsidR="00214FD1" w:rsidRPr="009B6FD7" w14:paraId="155999B8" w14:textId="77777777" w:rsidTr="00821D71">
        <w:tc>
          <w:tcPr>
            <w:tcW w:w="902" w:type="dxa"/>
          </w:tcPr>
          <w:p w14:paraId="3B80B0AD" w14:textId="77777777" w:rsidR="00214FD1" w:rsidRPr="009B6FD7" w:rsidRDefault="00214FD1" w:rsidP="00214FD1">
            <w:pPr>
              <w:pStyle w:val="Listenabsatz"/>
              <w:numPr>
                <w:ilvl w:val="0"/>
                <w:numId w:val="10"/>
              </w:numPr>
              <w:spacing w:after="0" w:line="240" w:lineRule="auto"/>
            </w:pPr>
          </w:p>
        </w:tc>
        <w:tc>
          <w:tcPr>
            <w:tcW w:w="2767" w:type="dxa"/>
          </w:tcPr>
          <w:p w14:paraId="40C4705B" w14:textId="77777777" w:rsidR="00214FD1" w:rsidRPr="009B6FD7" w:rsidRDefault="00214FD1" w:rsidP="001D5DA5"/>
        </w:tc>
        <w:tc>
          <w:tcPr>
            <w:tcW w:w="2767" w:type="dxa"/>
          </w:tcPr>
          <w:p w14:paraId="4B173BF5" w14:textId="77777777" w:rsidR="00214FD1" w:rsidRPr="009B6FD7" w:rsidRDefault="00214FD1" w:rsidP="001D5DA5"/>
        </w:tc>
        <w:tc>
          <w:tcPr>
            <w:tcW w:w="4191" w:type="dxa"/>
          </w:tcPr>
          <w:p w14:paraId="55640B3B" w14:textId="77777777" w:rsidR="00214FD1" w:rsidRPr="009B6FD7" w:rsidRDefault="00214FD1" w:rsidP="001D5DA5"/>
        </w:tc>
        <w:tc>
          <w:tcPr>
            <w:tcW w:w="1343" w:type="dxa"/>
          </w:tcPr>
          <w:p w14:paraId="7A0FBF7B" w14:textId="77777777" w:rsidR="00214FD1" w:rsidRPr="009B6FD7" w:rsidRDefault="00214FD1" w:rsidP="001D5DA5"/>
        </w:tc>
        <w:tc>
          <w:tcPr>
            <w:tcW w:w="2767" w:type="dxa"/>
          </w:tcPr>
          <w:p w14:paraId="4931C4D9" w14:textId="77777777" w:rsidR="00214FD1" w:rsidRPr="009B6FD7" w:rsidRDefault="00214FD1" w:rsidP="001D5DA5"/>
        </w:tc>
      </w:tr>
      <w:tr w:rsidR="00214FD1" w:rsidRPr="009B6FD7" w14:paraId="01EC792C" w14:textId="77777777" w:rsidTr="00821D71">
        <w:tc>
          <w:tcPr>
            <w:tcW w:w="902" w:type="dxa"/>
          </w:tcPr>
          <w:p w14:paraId="296AD600" w14:textId="77777777" w:rsidR="00214FD1" w:rsidRPr="009B6FD7" w:rsidRDefault="00214FD1" w:rsidP="00214FD1">
            <w:pPr>
              <w:pStyle w:val="Listenabsatz"/>
              <w:numPr>
                <w:ilvl w:val="0"/>
                <w:numId w:val="10"/>
              </w:numPr>
              <w:spacing w:after="0" w:line="240" w:lineRule="auto"/>
            </w:pPr>
          </w:p>
        </w:tc>
        <w:tc>
          <w:tcPr>
            <w:tcW w:w="2767" w:type="dxa"/>
          </w:tcPr>
          <w:p w14:paraId="530755CF" w14:textId="77777777" w:rsidR="00214FD1" w:rsidRPr="009B6FD7" w:rsidRDefault="00214FD1" w:rsidP="001D5DA5"/>
        </w:tc>
        <w:tc>
          <w:tcPr>
            <w:tcW w:w="2767" w:type="dxa"/>
          </w:tcPr>
          <w:p w14:paraId="5B73B672" w14:textId="77777777" w:rsidR="00214FD1" w:rsidRPr="009B6FD7" w:rsidRDefault="00214FD1" w:rsidP="001D5DA5"/>
        </w:tc>
        <w:tc>
          <w:tcPr>
            <w:tcW w:w="4191" w:type="dxa"/>
          </w:tcPr>
          <w:p w14:paraId="012B21DD" w14:textId="77777777" w:rsidR="00214FD1" w:rsidRPr="009B6FD7" w:rsidRDefault="00214FD1" w:rsidP="001D5DA5"/>
        </w:tc>
        <w:tc>
          <w:tcPr>
            <w:tcW w:w="1343" w:type="dxa"/>
          </w:tcPr>
          <w:p w14:paraId="6EBEC4B8" w14:textId="77777777" w:rsidR="00214FD1" w:rsidRPr="009B6FD7" w:rsidRDefault="00214FD1" w:rsidP="001D5DA5"/>
        </w:tc>
        <w:tc>
          <w:tcPr>
            <w:tcW w:w="2767" w:type="dxa"/>
          </w:tcPr>
          <w:p w14:paraId="278DB1D8" w14:textId="77777777" w:rsidR="00214FD1" w:rsidRPr="009B6FD7" w:rsidRDefault="00214FD1" w:rsidP="001D5DA5"/>
        </w:tc>
      </w:tr>
      <w:tr w:rsidR="00214FD1" w:rsidRPr="009B6FD7" w14:paraId="1FBF326F" w14:textId="77777777" w:rsidTr="00821D71">
        <w:tc>
          <w:tcPr>
            <w:tcW w:w="902" w:type="dxa"/>
          </w:tcPr>
          <w:p w14:paraId="67F14E52" w14:textId="77777777" w:rsidR="00214FD1" w:rsidRPr="009B6FD7" w:rsidRDefault="00214FD1" w:rsidP="00214FD1">
            <w:pPr>
              <w:pStyle w:val="Listenabsatz"/>
              <w:numPr>
                <w:ilvl w:val="0"/>
                <w:numId w:val="10"/>
              </w:numPr>
              <w:spacing w:after="0" w:line="240" w:lineRule="auto"/>
            </w:pPr>
          </w:p>
        </w:tc>
        <w:tc>
          <w:tcPr>
            <w:tcW w:w="2767" w:type="dxa"/>
          </w:tcPr>
          <w:p w14:paraId="671A1BB6" w14:textId="77777777" w:rsidR="00214FD1" w:rsidRPr="009B6FD7" w:rsidRDefault="00214FD1" w:rsidP="001D5DA5"/>
        </w:tc>
        <w:tc>
          <w:tcPr>
            <w:tcW w:w="2767" w:type="dxa"/>
          </w:tcPr>
          <w:p w14:paraId="6FA608BB" w14:textId="77777777" w:rsidR="00214FD1" w:rsidRPr="009B6FD7" w:rsidRDefault="00214FD1" w:rsidP="001D5DA5"/>
        </w:tc>
        <w:tc>
          <w:tcPr>
            <w:tcW w:w="4191" w:type="dxa"/>
          </w:tcPr>
          <w:p w14:paraId="4FA9D230" w14:textId="77777777" w:rsidR="00214FD1" w:rsidRPr="009B6FD7" w:rsidRDefault="00214FD1" w:rsidP="001D5DA5"/>
        </w:tc>
        <w:tc>
          <w:tcPr>
            <w:tcW w:w="1343" w:type="dxa"/>
          </w:tcPr>
          <w:p w14:paraId="40F156C6" w14:textId="77777777" w:rsidR="00214FD1" w:rsidRPr="009B6FD7" w:rsidRDefault="00214FD1" w:rsidP="001D5DA5"/>
        </w:tc>
        <w:tc>
          <w:tcPr>
            <w:tcW w:w="2767" w:type="dxa"/>
          </w:tcPr>
          <w:p w14:paraId="059AD3E2" w14:textId="77777777" w:rsidR="00214FD1" w:rsidRPr="009B6FD7" w:rsidRDefault="00214FD1" w:rsidP="001D5DA5"/>
        </w:tc>
      </w:tr>
    </w:tbl>
    <w:p w14:paraId="1A3444E1" w14:textId="34B26C94" w:rsidR="001E53B3" w:rsidRDefault="001E53B3"/>
    <w:tbl>
      <w:tblPr>
        <w:tblStyle w:val="Tabellenraster"/>
        <w:tblW w:w="14737" w:type="dxa"/>
        <w:tblLook w:val="04A0" w:firstRow="1" w:lastRow="0" w:firstColumn="1" w:lastColumn="0" w:noHBand="0" w:noVBand="1"/>
      </w:tblPr>
      <w:tblGrid>
        <w:gridCol w:w="902"/>
        <w:gridCol w:w="2767"/>
        <w:gridCol w:w="2767"/>
        <w:gridCol w:w="4191"/>
        <w:gridCol w:w="1343"/>
        <w:gridCol w:w="2767"/>
      </w:tblGrid>
      <w:tr w:rsidR="001E53B3" w:rsidRPr="001E53B3" w14:paraId="6EEAB53B" w14:textId="77777777" w:rsidTr="001E53B3">
        <w:trPr>
          <w:trHeight w:val="546"/>
        </w:trPr>
        <w:tc>
          <w:tcPr>
            <w:tcW w:w="902" w:type="dxa"/>
          </w:tcPr>
          <w:p w14:paraId="50B75D22" w14:textId="55F10406" w:rsidR="001E53B3" w:rsidRPr="001E53B3" w:rsidRDefault="001E53B3" w:rsidP="001E53B3">
            <w:pPr>
              <w:spacing w:after="0" w:line="240" w:lineRule="auto"/>
              <w:rPr>
                <w:b/>
                <w:bCs/>
              </w:rPr>
            </w:pPr>
            <w:r w:rsidRPr="001E53B3">
              <w:rPr>
                <w:b/>
                <w:bCs/>
              </w:rPr>
              <w:lastRenderedPageBreak/>
              <w:t>Nr.</w:t>
            </w:r>
          </w:p>
        </w:tc>
        <w:tc>
          <w:tcPr>
            <w:tcW w:w="2767" w:type="dxa"/>
          </w:tcPr>
          <w:p w14:paraId="257CB786" w14:textId="77777777" w:rsidR="001E53B3" w:rsidRPr="001E53B3" w:rsidRDefault="001E53B3" w:rsidP="001E53B3">
            <w:pPr>
              <w:spacing w:after="0" w:line="240" w:lineRule="auto"/>
              <w:rPr>
                <w:b/>
                <w:bCs/>
              </w:rPr>
            </w:pPr>
            <w:r w:rsidRPr="001E53B3">
              <w:rPr>
                <w:b/>
                <w:bCs/>
              </w:rPr>
              <w:t>Name</w:t>
            </w:r>
          </w:p>
        </w:tc>
        <w:tc>
          <w:tcPr>
            <w:tcW w:w="2767" w:type="dxa"/>
          </w:tcPr>
          <w:p w14:paraId="3C9955D0" w14:textId="77777777" w:rsidR="001E53B3" w:rsidRPr="001E53B3" w:rsidRDefault="001E53B3" w:rsidP="001E53B3">
            <w:pPr>
              <w:spacing w:after="0" w:line="240" w:lineRule="auto"/>
              <w:rPr>
                <w:b/>
                <w:bCs/>
              </w:rPr>
            </w:pPr>
            <w:r w:rsidRPr="001E53B3">
              <w:rPr>
                <w:b/>
                <w:bCs/>
              </w:rPr>
              <w:t>Vorname</w:t>
            </w:r>
          </w:p>
        </w:tc>
        <w:tc>
          <w:tcPr>
            <w:tcW w:w="4191" w:type="dxa"/>
          </w:tcPr>
          <w:p w14:paraId="617DE700" w14:textId="77777777" w:rsidR="001E53B3" w:rsidRPr="001E53B3" w:rsidRDefault="001E53B3" w:rsidP="001E53B3">
            <w:pPr>
              <w:spacing w:after="0" w:line="240" w:lineRule="auto"/>
              <w:rPr>
                <w:b/>
                <w:bCs/>
              </w:rPr>
            </w:pPr>
            <w:r w:rsidRPr="001E53B3">
              <w:rPr>
                <w:b/>
                <w:bCs/>
              </w:rPr>
              <w:t>Adresse</w:t>
            </w:r>
          </w:p>
        </w:tc>
        <w:tc>
          <w:tcPr>
            <w:tcW w:w="1343" w:type="dxa"/>
          </w:tcPr>
          <w:p w14:paraId="3613CE0E" w14:textId="77777777" w:rsidR="001E53B3" w:rsidRPr="001E53B3" w:rsidRDefault="001E53B3" w:rsidP="001E53B3">
            <w:pPr>
              <w:spacing w:after="0" w:line="240" w:lineRule="auto"/>
              <w:rPr>
                <w:b/>
                <w:bCs/>
              </w:rPr>
            </w:pPr>
            <w:r w:rsidRPr="001E53B3">
              <w:rPr>
                <w:b/>
                <w:bCs/>
              </w:rPr>
              <w:t>Jahrgang</w:t>
            </w:r>
          </w:p>
        </w:tc>
        <w:tc>
          <w:tcPr>
            <w:tcW w:w="2767" w:type="dxa"/>
          </w:tcPr>
          <w:p w14:paraId="30D4CDDF" w14:textId="77777777" w:rsidR="001E53B3" w:rsidRPr="001E53B3" w:rsidRDefault="001E53B3" w:rsidP="001E53B3">
            <w:pPr>
              <w:spacing w:after="0" w:line="240" w:lineRule="auto"/>
              <w:rPr>
                <w:b/>
                <w:bCs/>
              </w:rPr>
            </w:pPr>
            <w:r w:rsidRPr="001E53B3">
              <w:rPr>
                <w:b/>
                <w:bCs/>
              </w:rPr>
              <w:t>Unterschrift</w:t>
            </w:r>
          </w:p>
        </w:tc>
      </w:tr>
      <w:tr w:rsidR="001E53B3" w:rsidRPr="009B6FD7" w14:paraId="33AE1BC2" w14:textId="77777777" w:rsidTr="00821D71">
        <w:tc>
          <w:tcPr>
            <w:tcW w:w="902" w:type="dxa"/>
          </w:tcPr>
          <w:p w14:paraId="29DE872A" w14:textId="77777777" w:rsidR="001E53B3" w:rsidRPr="009B6FD7" w:rsidRDefault="001E53B3" w:rsidP="00214FD1">
            <w:pPr>
              <w:pStyle w:val="Listenabsatz"/>
              <w:numPr>
                <w:ilvl w:val="0"/>
                <w:numId w:val="10"/>
              </w:numPr>
              <w:spacing w:after="0" w:line="240" w:lineRule="auto"/>
            </w:pPr>
          </w:p>
        </w:tc>
        <w:tc>
          <w:tcPr>
            <w:tcW w:w="2767" w:type="dxa"/>
          </w:tcPr>
          <w:p w14:paraId="58F41C64" w14:textId="77777777" w:rsidR="001E53B3" w:rsidRPr="009B6FD7" w:rsidRDefault="001E53B3" w:rsidP="001D5DA5"/>
        </w:tc>
        <w:tc>
          <w:tcPr>
            <w:tcW w:w="2767" w:type="dxa"/>
          </w:tcPr>
          <w:p w14:paraId="27F202C5" w14:textId="77777777" w:rsidR="001E53B3" w:rsidRPr="009B6FD7" w:rsidRDefault="001E53B3" w:rsidP="001D5DA5"/>
        </w:tc>
        <w:tc>
          <w:tcPr>
            <w:tcW w:w="4191" w:type="dxa"/>
          </w:tcPr>
          <w:p w14:paraId="0A60FC43" w14:textId="77777777" w:rsidR="001E53B3" w:rsidRPr="009B6FD7" w:rsidRDefault="001E53B3" w:rsidP="001D5DA5"/>
        </w:tc>
        <w:tc>
          <w:tcPr>
            <w:tcW w:w="1343" w:type="dxa"/>
          </w:tcPr>
          <w:p w14:paraId="45BA4EC3" w14:textId="77777777" w:rsidR="001E53B3" w:rsidRPr="009B6FD7" w:rsidRDefault="001E53B3" w:rsidP="001D5DA5"/>
        </w:tc>
        <w:tc>
          <w:tcPr>
            <w:tcW w:w="2767" w:type="dxa"/>
          </w:tcPr>
          <w:p w14:paraId="176C6011" w14:textId="77777777" w:rsidR="001E53B3" w:rsidRPr="009B6FD7" w:rsidRDefault="001E53B3" w:rsidP="001D5DA5"/>
        </w:tc>
      </w:tr>
      <w:tr w:rsidR="00214FD1" w:rsidRPr="009B6FD7" w14:paraId="0D0955F6" w14:textId="77777777" w:rsidTr="00821D71">
        <w:tc>
          <w:tcPr>
            <w:tcW w:w="902" w:type="dxa"/>
          </w:tcPr>
          <w:p w14:paraId="04FEA20C" w14:textId="77777777" w:rsidR="00214FD1" w:rsidRPr="009B6FD7" w:rsidRDefault="00214FD1" w:rsidP="00214FD1">
            <w:pPr>
              <w:pStyle w:val="Listenabsatz"/>
              <w:numPr>
                <w:ilvl w:val="0"/>
                <w:numId w:val="10"/>
              </w:numPr>
              <w:spacing w:after="0" w:line="240" w:lineRule="auto"/>
            </w:pPr>
          </w:p>
        </w:tc>
        <w:tc>
          <w:tcPr>
            <w:tcW w:w="2767" w:type="dxa"/>
          </w:tcPr>
          <w:p w14:paraId="18300F45" w14:textId="77777777" w:rsidR="00214FD1" w:rsidRPr="009B6FD7" w:rsidRDefault="00214FD1" w:rsidP="001D5DA5"/>
        </w:tc>
        <w:tc>
          <w:tcPr>
            <w:tcW w:w="2767" w:type="dxa"/>
          </w:tcPr>
          <w:p w14:paraId="06C697B2" w14:textId="77777777" w:rsidR="00214FD1" w:rsidRPr="009B6FD7" w:rsidRDefault="00214FD1" w:rsidP="001D5DA5"/>
        </w:tc>
        <w:tc>
          <w:tcPr>
            <w:tcW w:w="4191" w:type="dxa"/>
          </w:tcPr>
          <w:p w14:paraId="0BB64209" w14:textId="77777777" w:rsidR="00214FD1" w:rsidRPr="009B6FD7" w:rsidRDefault="00214FD1" w:rsidP="001D5DA5"/>
        </w:tc>
        <w:tc>
          <w:tcPr>
            <w:tcW w:w="1343" w:type="dxa"/>
          </w:tcPr>
          <w:p w14:paraId="6A1019DA" w14:textId="77777777" w:rsidR="00214FD1" w:rsidRPr="009B6FD7" w:rsidRDefault="00214FD1" w:rsidP="001D5DA5"/>
        </w:tc>
        <w:tc>
          <w:tcPr>
            <w:tcW w:w="2767" w:type="dxa"/>
          </w:tcPr>
          <w:p w14:paraId="06BC9E16" w14:textId="77777777" w:rsidR="00214FD1" w:rsidRPr="009B6FD7" w:rsidRDefault="00214FD1" w:rsidP="001D5DA5"/>
        </w:tc>
      </w:tr>
      <w:tr w:rsidR="00214FD1" w:rsidRPr="009B6FD7" w14:paraId="4F61C9DC" w14:textId="77777777" w:rsidTr="00821D71">
        <w:tc>
          <w:tcPr>
            <w:tcW w:w="902" w:type="dxa"/>
          </w:tcPr>
          <w:p w14:paraId="3A337909" w14:textId="77777777" w:rsidR="00214FD1" w:rsidRPr="009B6FD7" w:rsidRDefault="00214FD1" w:rsidP="00214FD1">
            <w:pPr>
              <w:pStyle w:val="Listenabsatz"/>
              <w:numPr>
                <w:ilvl w:val="0"/>
                <w:numId w:val="10"/>
              </w:numPr>
              <w:spacing w:after="0" w:line="240" w:lineRule="auto"/>
            </w:pPr>
          </w:p>
        </w:tc>
        <w:tc>
          <w:tcPr>
            <w:tcW w:w="2767" w:type="dxa"/>
          </w:tcPr>
          <w:p w14:paraId="5BC54848" w14:textId="77777777" w:rsidR="00214FD1" w:rsidRPr="009B6FD7" w:rsidRDefault="00214FD1" w:rsidP="001D5DA5"/>
        </w:tc>
        <w:tc>
          <w:tcPr>
            <w:tcW w:w="2767" w:type="dxa"/>
          </w:tcPr>
          <w:p w14:paraId="3A72EB77" w14:textId="77777777" w:rsidR="00214FD1" w:rsidRPr="009B6FD7" w:rsidRDefault="00214FD1" w:rsidP="001D5DA5"/>
        </w:tc>
        <w:tc>
          <w:tcPr>
            <w:tcW w:w="4191" w:type="dxa"/>
          </w:tcPr>
          <w:p w14:paraId="65C010FD" w14:textId="77777777" w:rsidR="00214FD1" w:rsidRPr="009B6FD7" w:rsidRDefault="00214FD1" w:rsidP="001D5DA5"/>
        </w:tc>
        <w:tc>
          <w:tcPr>
            <w:tcW w:w="1343" w:type="dxa"/>
          </w:tcPr>
          <w:p w14:paraId="1458B52C" w14:textId="77777777" w:rsidR="00214FD1" w:rsidRPr="009B6FD7" w:rsidRDefault="00214FD1" w:rsidP="001D5DA5"/>
        </w:tc>
        <w:tc>
          <w:tcPr>
            <w:tcW w:w="2767" w:type="dxa"/>
          </w:tcPr>
          <w:p w14:paraId="2A2B04BF" w14:textId="77777777" w:rsidR="00214FD1" w:rsidRPr="009B6FD7" w:rsidRDefault="00214FD1" w:rsidP="001D5DA5"/>
        </w:tc>
      </w:tr>
      <w:tr w:rsidR="00214FD1" w:rsidRPr="009B6FD7" w14:paraId="7A9B59C1" w14:textId="77777777" w:rsidTr="00821D71">
        <w:tc>
          <w:tcPr>
            <w:tcW w:w="902" w:type="dxa"/>
          </w:tcPr>
          <w:p w14:paraId="7589D8C8" w14:textId="77777777" w:rsidR="00214FD1" w:rsidRPr="009B6FD7" w:rsidRDefault="00214FD1" w:rsidP="00214FD1">
            <w:pPr>
              <w:pStyle w:val="Listenabsatz"/>
              <w:numPr>
                <w:ilvl w:val="0"/>
                <w:numId w:val="10"/>
              </w:numPr>
              <w:spacing w:after="0" w:line="240" w:lineRule="auto"/>
            </w:pPr>
          </w:p>
        </w:tc>
        <w:tc>
          <w:tcPr>
            <w:tcW w:w="2767" w:type="dxa"/>
          </w:tcPr>
          <w:p w14:paraId="516F1AC1" w14:textId="77777777" w:rsidR="00214FD1" w:rsidRPr="009B6FD7" w:rsidRDefault="00214FD1" w:rsidP="001D5DA5"/>
        </w:tc>
        <w:tc>
          <w:tcPr>
            <w:tcW w:w="2767" w:type="dxa"/>
          </w:tcPr>
          <w:p w14:paraId="2E6239C1" w14:textId="77777777" w:rsidR="00214FD1" w:rsidRPr="009B6FD7" w:rsidRDefault="00214FD1" w:rsidP="001D5DA5"/>
        </w:tc>
        <w:tc>
          <w:tcPr>
            <w:tcW w:w="4191" w:type="dxa"/>
          </w:tcPr>
          <w:p w14:paraId="094E5A36" w14:textId="77777777" w:rsidR="00214FD1" w:rsidRPr="009B6FD7" w:rsidRDefault="00214FD1" w:rsidP="001D5DA5"/>
        </w:tc>
        <w:tc>
          <w:tcPr>
            <w:tcW w:w="1343" w:type="dxa"/>
          </w:tcPr>
          <w:p w14:paraId="1DE78CD5" w14:textId="77777777" w:rsidR="00214FD1" w:rsidRPr="009B6FD7" w:rsidRDefault="00214FD1" w:rsidP="001D5DA5"/>
        </w:tc>
        <w:tc>
          <w:tcPr>
            <w:tcW w:w="2767" w:type="dxa"/>
          </w:tcPr>
          <w:p w14:paraId="5712783B" w14:textId="77777777" w:rsidR="00214FD1" w:rsidRPr="009B6FD7" w:rsidRDefault="00214FD1" w:rsidP="001D5DA5"/>
        </w:tc>
      </w:tr>
      <w:tr w:rsidR="00214FD1" w:rsidRPr="009B6FD7" w14:paraId="56FD7E08" w14:textId="77777777" w:rsidTr="00821D71">
        <w:tc>
          <w:tcPr>
            <w:tcW w:w="902" w:type="dxa"/>
          </w:tcPr>
          <w:p w14:paraId="34CF37A7" w14:textId="77777777" w:rsidR="00214FD1" w:rsidRPr="009B6FD7" w:rsidRDefault="00214FD1" w:rsidP="00214FD1">
            <w:pPr>
              <w:pStyle w:val="Listenabsatz"/>
              <w:numPr>
                <w:ilvl w:val="0"/>
                <w:numId w:val="10"/>
              </w:numPr>
              <w:spacing w:after="0" w:line="240" w:lineRule="auto"/>
            </w:pPr>
          </w:p>
        </w:tc>
        <w:tc>
          <w:tcPr>
            <w:tcW w:w="2767" w:type="dxa"/>
          </w:tcPr>
          <w:p w14:paraId="1E1C33CF" w14:textId="77777777" w:rsidR="00214FD1" w:rsidRPr="009B6FD7" w:rsidRDefault="00214FD1" w:rsidP="001D5DA5"/>
        </w:tc>
        <w:tc>
          <w:tcPr>
            <w:tcW w:w="2767" w:type="dxa"/>
          </w:tcPr>
          <w:p w14:paraId="3AFC52A2" w14:textId="77777777" w:rsidR="00214FD1" w:rsidRPr="009B6FD7" w:rsidRDefault="00214FD1" w:rsidP="001D5DA5"/>
        </w:tc>
        <w:tc>
          <w:tcPr>
            <w:tcW w:w="4191" w:type="dxa"/>
          </w:tcPr>
          <w:p w14:paraId="7CFAE0CC" w14:textId="77777777" w:rsidR="00214FD1" w:rsidRPr="009B6FD7" w:rsidRDefault="00214FD1" w:rsidP="001D5DA5"/>
        </w:tc>
        <w:tc>
          <w:tcPr>
            <w:tcW w:w="1343" w:type="dxa"/>
          </w:tcPr>
          <w:p w14:paraId="3F8EEB0B" w14:textId="77777777" w:rsidR="00214FD1" w:rsidRPr="009B6FD7" w:rsidRDefault="00214FD1" w:rsidP="001D5DA5"/>
        </w:tc>
        <w:tc>
          <w:tcPr>
            <w:tcW w:w="2767" w:type="dxa"/>
          </w:tcPr>
          <w:p w14:paraId="68DBE56D" w14:textId="77777777" w:rsidR="00214FD1" w:rsidRPr="009B6FD7" w:rsidRDefault="00214FD1" w:rsidP="001D5DA5"/>
        </w:tc>
      </w:tr>
      <w:tr w:rsidR="00214FD1" w:rsidRPr="009B6FD7" w14:paraId="1E73AE0F" w14:textId="77777777" w:rsidTr="00821D71">
        <w:tc>
          <w:tcPr>
            <w:tcW w:w="902" w:type="dxa"/>
          </w:tcPr>
          <w:p w14:paraId="55D8E746" w14:textId="77777777" w:rsidR="00214FD1" w:rsidRPr="009B6FD7" w:rsidRDefault="00214FD1" w:rsidP="00214FD1">
            <w:pPr>
              <w:pStyle w:val="Listenabsatz"/>
              <w:numPr>
                <w:ilvl w:val="0"/>
                <w:numId w:val="10"/>
              </w:numPr>
              <w:spacing w:after="0" w:line="240" w:lineRule="auto"/>
            </w:pPr>
          </w:p>
        </w:tc>
        <w:tc>
          <w:tcPr>
            <w:tcW w:w="2767" w:type="dxa"/>
          </w:tcPr>
          <w:p w14:paraId="172968F7" w14:textId="77777777" w:rsidR="00214FD1" w:rsidRPr="009B6FD7" w:rsidRDefault="00214FD1" w:rsidP="001D5DA5"/>
        </w:tc>
        <w:tc>
          <w:tcPr>
            <w:tcW w:w="2767" w:type="dxa"/>
          </w:tcPr>
          <w:p w14:paraId="2AAC989C" w14:textId="77777777" w:rsidR="00214FD1" w:rsidRPr="009B6FD7" w:rsidRDefault="00214FD1" w:rsidP="001D5DA5"/>
        </w:tc>
        <w:tc>
          <w:tcPr>
            <w:tcW w:w="4191" w:type="dxa"/>
          </w:tcPr>
          <w:p w14:paraId="3A675A16" w14:textId="77777777" w:rsidR="00214FD1" w:rsidRPr="009B6FD7" w:rsidRDefault="00214FD1" w:rsidP="001D5DA5"/>
        </w:tc>
        <w:tc>
          <w:tcPr>
            <w:tcW w:w="1343" w:type="dxa"/>
          </w:tcPr>
          <w:p w14:paraId="29F7C76C" w14:textId="77777777" w:rsidR="00214FD1" w:rsidRPr="009B6FD7" w:rsidRDefault="00214FD1" w:rsidP="001D5DA5"/>
        </w:tc>
        <w:tc>
          <w:tcPr>
            <w:tcW w:w="2767" w:type="dxa"/>
          </w:tcPr>
          <w:p w14:paraId="21AA5460" w14:textId="77777777" w:rsidR="00214FD1" w:rsidRPr="009B6FD7" w:rsidRDefault="00214FD1" w:rsidP="001D5DA5"/>
        </w:tc>
      </w:tr>
      <w:tr w:rsidR="00214FD1" w:rsidRPr="009B6FD7" w14:paraId="76661386" w14:textId="77777777" w:rsidTr="00821D71">
        <w:tc>
          <w:tcPr>
            <w:tcW w:w="902" w:type="dxa"/>
          </w:tcPr>
          <w:p w14:paraId="56E93E5A" w14:textId="77777777" w:rsidR="00214FD1" w:rsidRPr="009B6FD7" w:rsidRDefault="00214FD1" w:rsidP="00214FD1">
            <w:pPr>
              <w:pStyle w:val="Listenabsatz"/>
              <w:numPr>
                <w:ilvl w:val="0"/>
                <w:numId w:val="10"/>
              </w:numPr>
              <w:spacing w:after="0" w:line="240" w:lineRule="auto"/>
            </w:pPr>
          </w:p>
        </w:tc>
        <w:tc>
          <w:tcPr>
            <w:tcW w:w="2767" w:type="dxa"/>
          </w:tcPr>
          <w:p w14:paraId="374CCA39" w14:textId="77777777" w:rsidR="00214FD1" w:rsidRPr="009B6FD7" w:rsidRDefault="00214FD1" w:rsidP="001D5DA5"/>
        </w:tc>
        <w:tc>
          <w:tcPr>
            <w:tcW w:w="2767" w:type="dxa"/>
          </w:tcPr>
          <w:p w14:paraId="17F6AEB9" w14:textId="77777777" w:rsidR="00214FD1" w:rsidRPr="009B6FD7" w:rsidRDefault="00214FD1" w:rsidP="001D5DA5"/>
        </w:tc>
        <w:tc>
          <w:tcPr>
            <w:tcW w:w="4191" w:type="dxa"/>
          </w:tcPr>
          <w:p w14:paraId="6D99A3A8" w14:textId="77777777" w:rsidR="00214FD1" w:rsidRPr="009B6FD7" w:rsidRDefault="00214FD1" w:rsidP="001D5DA5"/>
        </w:tc>
        <w:tc>
          <w:tcPr>
            <w:tcW w:w="1343" w:type="dxa"/>
          </w:tcPr>
          <w:p w14:paraId="3A284391" w14:textId="77777777" w:rsidR="00214FD1" w:rsidRPr="009B6FD7" w:rsidRDefault="00214FD1" w:rsidP="001D5DA5"/>
        </w:tc>
        <w:tc>
          <w:tcPr>
            <w:tcW w:w="2767" w:type="dxa"/>
          </w:tcPr>
          <w:p w14:paraId="35B4DBEE" w14:textId="77777777" w:rsidR="00214FD1" w:rsidRPr="009B6FD7" w:rsidRDefault="00214FD1" w:rsidP="001D5DA5"/>
        </w:tc>
      </w:tr>
      <w:tr w:rsidR="00214FD1" w:rsidRPr="009B6FD7" w14:paraId="264B36C6" w14:textId="77777777" w:rsidTr="00821D71">
        <w:tc>
          <w:tcPr>
            <w:tcW w:w="902" w:type="dxa"/>
          </w:tcPr>
          <w:p w14:paraId="4507E242" w14:textId="77777777" w:rsidR="00214FD1" w:rsidRPr="009B6FD7" w:rsidRDefault="00214FD1" w:rsidP="00214FD1">
            <w:pPr>
              <w:pStyle w:val="Listenabsatz"/>
              <w:numPr>
                <w:ilvl w:val="0"/>
                <w:numId w:val="10"/>
              </w:numPr>
              <w:spacing w:after="0" w:line="240" w:lineRule="auto"/>
            </w:pPr>
          </w:p>
        </w:tc>
        <w:tc>
          <w:tcPr>
            <w:tcW w:w="2767" w:type="dxa"/>
          </w:tcPr>
          <w:p w14:paraId="25B6FB90" w14:textId="77777777" w:rsidR="00214FD1" w:rsidRPr="009B6FD7" w:rsidRDefault="00214FD1" w:rsidP="001D5DA5"/>
        </w:tc>
        <w:tc>
          <w:tcPr>
            <w:tcW w:w="2767" w:type="dxa"/>
          </w:tcPr>
          <w:p w14:paraId="77DD7849" w14:textId="77777777" w:rsidR="00214FD1" w:rsidRPr="009B6FD7" w:rsidRDefault="00214FD1" w:rsidP="001D5DA5"/>
        </w:tc>
        <w:tc>
          <w:tcPr>
            <w:tcW w:w="4191" w:type="dxa"/>
          </w:tcPr>
          <w:p w14:paraId="065C7279" w14:textId="77777777" w:rsidR="00214FD1" w:rsidRPr="009B6FD7" w:rsidRDefault="00214FD1" w:rsidP="001D5DA5"/>
        </w:tc>
        <w:tc>
          <w:tcPr>
            <w:tcW w:w="1343" w:type="dxa"/>
          </w:tcPr>
          <w:p w14:paraId="23A03971" w14:textId="77777777" w:rsidR="00214FD1" w:rsidRPr="009B6FD7" w:rsidRDefault="00214FD1" w:rsidP="001D5DA5"/>
        </w:tc>
        <w:tc>
          <w:tcPr>
            <w:tcW w:w="2767" w:type="dxa"/>
          </w:tcPr>
          <w:p w14:paraId="54C86157" w14:textId="77777777" w:rsidR="00214FD1" w:rsidRPr="009B6FD7" w:rsidRDefault="00214FD1" w:rsidP="001D5DA5"/>
        </w:tc>
      </w:tr>
      <w:tr w:rsidR="00214FD1" w:rsidRPr="009B6FD7" w14:paraId="5658A1C1" w14:textId="77777777" w:rsidTr="00821D71">
        <w:tc>
          <w:tcPr>
            <w:tcW w:w="902" w:type="dxa"/>
          </w:tcPr>
          <w:p w14:paraId="2E81208C" w14:textId="77777777" w:rsidR="00214FD1" w:rsidRPr="009B6FD7" w:rsidRDefault="00214FD1" w:rsidP="00214FD1">
            <w:pPr>
              <w:pStyle w:val="Listenabsatz"/>
              <w:numPr>
                <w:ilvl w:val="0"/>
                <w:numId w:val="10"/>
              </w:numPr>
              <w:spacing w:after="0" w:line="240" w:lineRule="auto"/>
            </w:pPr>
          </w:p>
        </w:tc>
        <w:tc>
          <w:tcPr>
            <w:tcW w:w="2767" w:type="dxa"/>
          </w:tcPr>
          <w:p w14:paraId="4C325DBA" w14:textId="77777777" w:rsidR="00214FD1" w:rsidRPr="009B6FD7" w:rsidRDefault="00214FD1" w:rsidP="001D5DA5"/>
        </w:tc>
        <w:tc>
          <w:tcPr>
            <w:tcW w:w="2767" w:type="dxa"/>
          </w:tcPr>
          <w:p w14:paraId="434298AA" w14:textId="77777777" w:rsidR="00214FD1" w:rsidRPr="009B6FD7" w:rsidRDefault="00214FD1" w:rsidP="001D5DA5"/>
        </w:tc>
        <w:tc>
          <w:tcPr>
            <w:tcW w:w="4191" w:type="dxa"/>
          </w:tcPr>
          <w:p w14:paraId="6CE78167" w14:textId="77777777" w:rsidR="00214FD1" w:rsidRPr="009B6FD7" w:rsidRDefault="00214FD1" w:rsidP="001D5DA5"/>
        </w:tc>
        <w:tc>
          <w:tcPr>
            <w:tcW w:w="1343" w:type="dxa"/>
          </w:tcPr>
          <w:p w14:paraId="085C4FD9" w14:textId="77777777" w:rsidR="00214FD1" w:rsidRPr="009B6FD7" w:rsidRDefault="00214FD1" w:rsidP="001D5DA5"/>
        </w:tc>
        <w:tc>
          <w:tcPr>
            <w:tcW w:w="2767" w:type="dxa"/>
          </w:tcPr>
          <w:p w14:paraId="586FDC05" w14:textId="77777777" w:rsidR="00214FD1" w:rsidRPr="009B6FD7" w:rsidRDefault="00214FD1" w:rsidP="001D5DA5"/>
        </w:tc>
      </w:tr>
      <w:tr w:rsidR="00214FD1" w:rsidRPr="009B6FD7" w14:paraId="51E3DE23" w14:textId="77777777" w:rsidTr="00821D71">
        <w:tc>
          <w:tcPr>
            <w:tcW w:w="902" w:type="dxa"/>
          </w:tcPr>
          <w:p w14:paraId="21423F35" w14:textId="77777777" w:rsidR="00214FD1" w:rsidRPr="009B6FD7" w:rsidRDefault="00214FD1" w:rsidP="00214FD1">
            <w:pPr>
              <w:pStyle w:val="Listenabsatz"/>
              <w:numPr>
                <w:ilvl w:val="0"/>
                <w:numId w:val="10"/>
              </w:numPr>
              <w:spacing w:after="0" w:line="240" w:lineRule="auto"/>
            </w:pPr>
          </w:p>
        </w:tc>
        <w:tc>
          <w:tcPr>
            <w:tcW w:w="2767" w:type="dxa"/>
          </w:tcPr>
          <w:p w14:paraId="3AFB803A" w14:textId="77777777" w:rsidR="00214FD1" w:rsidRPr="009B6FD7" w:rsidRDefault="00214FD1" w:rsidP="001D5DA5"/>
        </w:tc>
        <w:tc>
          <w:tcPr>
            <w:tcW w:w="2767" w:type="dxa"/>
          </w:tcPr>
          <w:p w14:paraId="5D731373" w14:textId="77777777" w:rsidR="00214FD1" w:rsidRPr="009B6FD7" w:rsidRDefault="00214FD1" w:rsidP="001D5DA5"/>
        </w:tc>
        <w:tc>
          <w:tcPr>
            <w:tcW w:w="4191" w:type="dxa"/>
          </w:tcPr>
          <w:p w14:paraId="22BE0F93" w14:textId="77777777" w:rsidR="00214FD1" w:rsidRPr="009B6FD7" w:rsidRDefault="00214FD1" w:rsidP="001D5DA5"/>
        </w:tc>
        <w:tc>
          <w:tcPr>
            <w:tcW w:w="1343" w:type="dxa"/>
          </w:tcPr>
          <w:p w14:paraId="70684A59" w14:textId="77777777" w:rsidR="00214FD1" w:rsidRPr="009B6FD7" w:rsidRDefault="00214FD1" w:rsidP="001D5DA5"/>
        </w:tc>
        <w:tc>
          <w:tcPr>
            <w:tcW w:w="2767" w:type="dxa"/>
          </w:tcPr>
          <w:p w14:paraId="6BF93144" w14:textId="77777777" w:rsidR="00214FD1" w:rsidRPr="009B6FD7" w:rsidRDefault="00214FD1" w:rsidP="001D5DA5"/>
        </w:tc>
      </w:tr>
      <w:tr w:rsidR="00214FD1" w:rsidRPr="009B6FD7" w14:paraId="3C7D4B2E" w14:textId="77777777" w:rsidTr="00821D71">
        <w:tc>
          <w:tcPr>
            <w:tcW w:w="902" w:type="dxa"/>
          </w:tcPr>
          <w:p w14:paraId="2DCDB5DD" w14:textId="77777777" w:rsidR="00214FD1" w:rsidRPr="009B6FD7" w:rsidRDefault="00214FD1" w:rsidP="00214FD1">
            <w:pPr>
              <w:pStyle w:val="Listenabsatz"/>
              <w:numPr>
                <w:ilvl w:val="0"/>
                <w:numId w:val="10"/>
              </w:numPr>
              <w:spacing w:after="0" w:line="240" w:lineRule="auto"/>
            </w:pPr>
          </w:p>
        </w:tc>
        <w:tc>
          <w:tcPr>
            <w:tcW w:w="2767" w:type="dxa"/>
          </w:tcPr>
          <w:p w14:paraId="30868CDB" w14:textId="77777777" w:rsidR="00214FD1" w:rsidRPr="009B6FD7" w:rsidRDefault="00214FD1" w:rsidP="001D5DA5"/>
        </w:tc>
        <w:tc>
          <w:tcPr>
            <w:tcW w:w="2767" w:type="dxa"/>
          </w:tcPr>
          <w:p w14:paraId="34D66BD3" w14:textId="77777777" w:rsidR="00214FD1" w:rsidRPr="009B6FD7" w:rsidRDefault="00214FD1" w:rsidP="001D5DA5"/>
        </w:tc>
        <w:tc>
          <w:tcPr>
            <w:tcW w:w="4191" w:type="dxa"/>
          </w:tcPr>
          <w:p w14:paraId="20F35552" w14:textId="77777777" w:rsidR="00214FD1" w:rsidRPr="009B6FD7" w:rsidRDefault="00214FD1" w:rsidP="001D5DA5"/>
        </w:tc>
        <w:tc>
          <w:tcPr>
            <w:tcW w:w="1343" w:type="dxa"/>
          </w:tcPr>
          <w:p w14:paraId="321CF232" w14:textId="77777777" w:rsidR="00214FD1" w:rsidRPr="009B6FD7" w:rsidRDefault="00214FD1" w:rsidP="001D5DA5"/>
        </w:tc>
        <w:tc>
          <w:tcPr>
            <w:tcW w:w="2767" w:type="dxa"/>
          </w:tcPr>
          <w:p w14:paraId="1B8445FA" w14:textId="77777777" w:rsidR="00214FD1" w:rsidRPr="009B6FD7" w:rsidRDefault="00214FD1" w:rsidP="001D5DA5"/>
        </w:tc>
      </w:tr>
      <w:tr w:rsidR="00214FD1" w:rsidRPr="009B6FD7" w14:paraId="35C2BDA6" w14:textId="77777777" w:rsidTr="00821D71">
        <w:tc>
          <w:tcPr>
            <w:tcW w:w="902" w:type="dxa"/>
          </w:tcPr>
          <w:p w14:paraId="2DBA08DE" w14:textId="77777777" w:rsidR="00214FD1" w:rsidRPr="009B6FD7" w:rsidRDefault="00214FD1" w:rsidP="00214FD1">
            <w:pPr>
              <w:pStyle w:val="Listenabsatz"/>
              <w:numPr>
                <w:ilvl w:val="0"/>
                <w:numId w:val="10"/>
              </w:numPr>
              <w:spacing w:after="0" w:line="240" w:lineRule="auto"/>
            </w:pPr>
          </w:p>
        </w:tc>
        <w:tc>
          <w:tcPr>
            <w:tcW w:w="2767" w:type="dxa"/>
          </w:tcPr>
          <w:p w14:paraId="121FA5FA" w14:textId="77777777" w:rsidR="00214FD1" w:rsidRPr="009B6FD7" w:rsidRDefault="00214FD1" w:rsidP="001D5DA5"/>
        </w:tc>
        <w:tc>
          <w:tcPr>
            <w:tcW w:w="2767" w:type="dxa"/>
          </w:tcPr>
          <w:p w14:paraId="632F1287" w14:textId="77777777" w:rsidR="00214FD1" w:rsidRPr="009B6FD7" w:rsidRDefault="00214FD1" w:rsidP="001D5DA5"/>
        </w:tc>
        <w:tc>
          <w:tcPr>
            <w:tcW w:w="4191" w:type="dxa"/>
          </w:tcPr>
          <w:p w14:paraId="1FE6B36A" w14:textId="77777777" w:rsidR="00214FD1" w:rsidRPr="009B6FD7" w:rsidRDefault="00214FD1" w:rsidP="001D5DA5"/>
        </w:tc>
        <w:tc>
          <w:tcPr>
            <w:tcW w:w="1343" w:type="dxa"/>
          </w:tcPr>
          <w:p w14:paraId="707DB256" w14:textId="77777777" w:rsidR="00214FD1" w:rsidRPr="009B6FD7" w:rsidRDefault="00214FD1" w:rsidP="001D5DA5"/>
        </w:tc>
        <w:tc>
          <w:tcPr>
            <w:tcW w:w="2767" w:type="dxa"/>
          </w:tcPr>
          <w:p w14:paraId="212F7C5D" w14:textId="77777777" w:rsidR="00214FD1" w:rsidRPr="009B6FD7" w:rsidRDefault="00214FD1" w:rsidP="001D5DA5"/>
        </w:tc>
      </w:tr>
      <w:tr w:rsidR="00214FD1" w:rsidRPr="009B6FD7" w14:paraId="50380BBE" w14:textId="77777777" w:rsidTr="00821D71">
        <w:tc>
          <w:tcPr>
            <w:tcW w:w="902" w:type="dxa"/>
          </w:tcPr>
          <w:p w14:paraId="0AF2562F" w14:textId="77777777" w:rsidR="00214FD1" w:rsidRPr="009B6FD7" w:rsidRDefault="00214FD1" w:rsidP="00214FD1">
            <w:pPr>
              <w:pStyle w:val="Listenabsatz"/>
              <w:numPr>
                <w:ilvl w:val="0"/>
                <w:numId w:val="10"/>
              </w:numPr>
              <w:spacing w:after="0" w:line="240" w:lineRule="auto"/>
            </w:pPr>
          </w:p>
        </w:tc>
        <w:tc>
          <w:tcPr>
            <w:tcW w:w="2767" w:type="dxa"/>
          </w:tcPr>
          <w:p w14:paraId="234AE03F" w14:textId="77777777" w:rsidR="00214FD1" w:rsidRPr="009B6FD7" w:rsidRDefault="00214FD1" w:rsidP="001D5DA5"/>
        </w:tc>
        <w:tc>
          <w:tcPr>
            <w:tcW w:w="2767" w:type="dxa"/>
          </w:tcPr>
          <w:p w14:paraId="0A899812" w14:textId="77777777" w:rsidR="00214FD1" w:rsidRPr="009B6FD7" w:rsidRDefault="00214FD1" w:rsidP="001D5DA5"/>
        </w:tc>
        <w:tc>
          <w:tcPr>
            <w:tcW w:w="4191" w:type="dxa"/>
          </w:tcPr>
          <w:p w14:paraId="5B9BB371" w14:textId="77777777" w:rsidR="00214FD1" w:rsidRPr="009B6FD7" w:rsidRDefault="00214FD1" w:rsidP="001D5DA5"/>
        </w:tc>
        <w:tc>
          <w:tcPr>
            <w:tcW w:w="1343" w:type="dxa"/>
          </w:tcPr>
          <w:p w14:paraId="7F3FEC22" w14:textId="77777777" w:rsidR="00214FD1" w:rsidRPr="009B6FD7" w:rsidRDefault="00214FD1" w:rsidP="001D5DA5"/>
        </w:tc>
        <w:tc>
          <w:tcPr>
            <w:tcW w:w="2767" w:type="dxa"/>
          </w:tcPr>
          <w:p w14:paraId="5252DEBE" w14:textId="77777777" w:rsidR="00214FD1" w:rsidRPr="009B6FD7" w:rsidRDefault="00214FD1" w:rsidP="001D5DA5"/>
        </w:tc>
      </w:tr>
      <w:tr w:rsidR="00214FD1" w:rsidRPr="009B6FD7" w14:paraId="746AF8DE" w14:textId="77777777" w:rsidTr="00821D71">
        <w:tc>
          <w:tcPr>
            <w:tcW w:w="902" w:type="dxa"/>
          </w:tcPr>
          <w:p w14:paraId="1127675F" w14:textId="77777777" w:rsidR="00214FD1" w:rsidRPr="009B6FD7" w:rsidRDefault="00214FD1" w:rsidP="00214FD1">
            <w:pPr>
              <w:pStyle w:val="Listenabsatz"/>
              <w:numPr>
                <w:ilvl w:val="0"/>
                <w:numId w:val="10"/>
              </w:numPr>
              <w:spacing w:after="0" w:line="240" w:lineRule="auto"/>
            </w:pPr>
          </w:p>
        </w:tc>
        <w:tc>
          <w:tcPr>
            <w:tcW w:w="2767" w:type="dxa"/>
          </w:tcPr>
          <w:p w14:paraId="6B9B671C" w14:textId="77777777" w:rsidR="00214FD1" w:rsidRPr="009B6FD7" w:rsidRDefault="00214FD1" w:rsidP="001D5DA5"/>
        </w:tc>
        <w:tc>
          <w:tcPr>
            <w:tcW w:w="2767" w:type="dxa"/>
          </w:tcPr>
          <w:p w14:paraId="43CF8207" w14:textId="77777777" w:rsidR="00214FD1" w:rsidRPr="009B6FD7" w:rsidRDefault="00214FD1" w:rsidP="001D5DA5"/>
        </w:tc>
        <w:tc>
          <w:tcPr>
            <w:tcW w:w="4191" w:type="dxa"/>
          </w:tcPr>
          <w:p w14:paraId="0ABC0CE7" w14:textId="77777777" w:rsidR="00214FD1" w:rsidRPr="009B6FD7" w:rsidRDefault="00214FD1" w:rsidP="001D5DA5"/>
        </w:tc>
        <w:tc>
          <w:tcPr>
            <w:tcW w:w="1343" w:type="dxa"/>
          </w:tcPr>
          <w:p w14:paraId="6B47C2E5" w14:textId="77777777" w:rsidR="00214FD1" w:rsidRPr="009B6FD7" w:rsidRDefault="00214FD1" w:rsidP="001D5DA5"/>
        </w:tc>
        <w:tc>
          <w:tcPr>
            <w:tcW w:w="2767" w:type="dxa"/>
          </w:tcPr>
          <w:p w14:paraId="3B0CC83F" w14:textId="77777777" w:rsidR="00214FD1" w:rsidRPr="009B6FD7" w:rsidRDefault="00214FD1" w:rsidP="001D5DA5"/>
        </w:tc>
      </w:tr>
      <w:tr w:rsidR="00214FD1" w:rsidRPr="009B6FD7" w14:paraId="7047F00D" w14:textId="77777777" w:rsidTr="00821D71">
        <w:tc>
          <w:tcPr>
            <w:tcW w:w="902" w:type="dxa"/>
          </w:tcPr>
          <w:p w14:paraId="46DA50A3" w14:textId="77777777" w:rsidR="00214FD1" w:rsidRPr="009B6FD7" w:rsidRDefault="00214FD1" w:rsidP="00214FD1">
            <w:pPr>
              <w:pStyle w:val="Listenabsatz"/>
              <w:numPr>
                <w:ilvl w:val="0"/>
                <w:numId w:val="10"/>
              </w:numPr>
              <w:spacing w:after="0" w:line="240" w:lineRule="auto"/>
            </w:pPr>
          </w:p>
        </w:tc>
        <w:tc>
          <w:tcPr>
            <w:tcW w:w="2767" w:type="dxa"/>
          </w:tcPr>
          <w:p w14:paraId="77124ACE" w14:textId="77777777" w:rsidR="00214FD1" w:rsidRPr="009B6FD7" w:rsidRDefault="00214FD1" w:rsidP="001D5DA5"/>
        </w:tc>
        <w:tc>
          <w:tcPr>
            <w:tcW w:w="2767" w:type="dxa"/>
          </w:tcPr>
          <w:p w14:paraId="13CCB19B" w14:textId="77777777" w:rsidR="00214FD1" w:rsidRPr="009B6FD7" w:rsidRDefault="00214FD1" w:rsidP="001D5DA5"/>
        </w:tc>
        <w:tc>
          <w:tcPr>
            <w:tcW w:w="4191" w:type="dxa"/>
          </w:tcPr>
          <w:p w14:paraId="2EC64906" w14:textId="77777777" w:rsidR="00214FD1" w:rsidRPr="009B6FD7" w:rsidRDefault="00214FD1" w:rsidP="001D5DA5"/>
        </w:tc>
        <w:tc>
          <w:tcPr>
            <w:tcW w:w="1343" w:type="dxa"/>
          </w:tcPr>
          <w:p w14:paraId="07EC2A20" w14:textId="77777777" w:rsidR="00214FD1" w:rsidRPr="009B6FD7" w:rsidRDefault="00214FD1" w:rsidP="001D5DA5"/>
        </w:tc>
        <w:tc>
          <w:tcPr>
            <w:tcW w:w="2767" w:type="dxa"/>
          </w:tcPr>
          <w:p w14:paraId="0A18B0EB" w14:textId="77777777" w:rsidR="00214FD1" w:rsidRPr="009B6FD7" w:rsidRDefault="00214FD1" w:rsidP="001D5DA5"/>
        </w:tc>
      </w:tr>
      <w:tr w:rsidR="00214FD1" w:rsidRPr="009B6FD7" w14:paraId="638929FC" w14:textId="77777777" w:rsidTr="00821D71">
        <w:tc>
          <w:tcPr>
            <w:tcW w:w="902" w:type="dxa"/>
          </w:tcPr>
          <w:p w14:paraId="12D103E8" w14:textId="77777777" w:rsidR="00214FD1" w:rsidRPr="009B6FD7" w:rsidRDefault="00214FD1" w:rsidP="00214FD1">
            <w:pPr>
              <w:pStyle w:val="Listenabsatz"/>
              <w:numPr>
                <w:ilvl w:val="0"/>
                <w:numId w:val="10"/>
              </w:numPr>
              <w:spacing w:after="0" w:line="240" w:lineRule="auto"/>
            </w:pPr>
          </w:p>
        </w:tc>
        <w:tc>
          <w:tcPr>
            <w:tcW w:w="2767" w:type="dxa"/>
          </w:tcPr>
          <w:p w14:paraId="15BFC82D" w14:textId="77777777" w:rsidR="00214FD1" w:rsidRPr="009B6FD7" w:rsidRDefault="00214FD1" w:rsidP="001D5DA5"/>
        </w:tc>
        <w:tc>
          <w:tcPr>
            <w:tcW w:w="2767" w:type="dxa"/>
          </w:tcPr>
          <w:p w14:paraId="796F329F" w14:textId="77777777" w:rsidR="00214FD1" w:rsidRPr="009B6FD7" w:rsidRDefault="00214FD1" w:rsidP="001D5DA5"/>
        </w:tc>
        <w:tc>
          <w:tcPr>
            <w:tcW w:w="4191" w:type="dxa"/>
          </w:tcPr>
          <w:p w14:paraId="39F5FA85" w14:textId="77777777" w:rsidR="00214FD1" w:rsidRPr="009B6FD7" w:rsidRDefault="00214FD1" w:rsidP="001D5DA5"/>
        </w:tc>
        <w:tc>
          <w:tcPr>
            <w:tcW w:w="1343" w:type="dxa"/>
          </w:tcPr>
          <w:p w14:paraId="2C98846E" w14:textId="77777777" w:rsidR="00214FD1" w:rsidRPr="009B6FD7" w:rsidRDefault="00214FD1" w:rsidP="001D5DA5"/>
        </w:tc>
        <w:tc>
          <w:tcPr>
            <w:tcW w:w="2767" w:type="dxa"/>
          </w:tcPr>
          <w:p w14:paraId="721D27B4" w14:textId="77777777" w:rsidR="00214FD1" w:rsidRPr="009B6FD7" w:rsidRDefault="00214FD1" w:rsidP="001D5DA5"/>
        </w:tc>
      </w:tr>
      <w:bookmarkEnd w:id="0"/>
    </w:tbl>
    <w:p w14:paraId="00896411" w14:textId="77777777" w:rsidR="00254CC3" w:rsidRDefault="00254CC3" w:rsidP="00E943DB"/>
    <w:sectPr w:rsidR="00254CC3" w:rsidSect="00393887">
      <w:footerReference w:type="default" r:id="rId15"/>
      <w:headerReference w:type="first" r:id="rId16"/>
      <w:footerReference w:type="first" r:id="rId17"/>
      <w:pgSz w:w="16838" w:h="11906" w:orient="landscape" w:code="9"/>
      <w:pgMar w:top="851" w:right="1162" w:bottom="851" w:left="1418"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4DD96" w14:textId="77777777" w:rsidR="0094387B" w:rsidRPr="00F3434F" w:rsidRDefault="0094387B" w:rsidP="00A93696">
      <w:pPr>
        <w:spacing w:after="0"/>
      </w:pPr>
      <w:r w:rsidRPr="00F3434F">
        <w:separator/>
      </w:r>
    </w:p>
  </w:endnote>
  <w:endnote w:type="continuationSeparator" w:id="0">
    <w:p w14:paraId="7414C409" w14:textId="77777777" w:rsidR="0094387B" w:rsidRPr="00F3434F" w:rsidRDefault="0094387B" w:rsidP="00A93696">
      <w:pPr>
        <w:spacing w:after="0"/>
      </w:pPr>
      <w:r w:rsidRPr="00F343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F8F2D" w14:textId="77777777" w:rsidR="00883047" w:rsidRDefault="00883047" w:rsidP="00883047">
    <w:pPr>
      <w:pStyle w:val="Fuzeile"/>
      <w:jc w:val="right"/>
    </w:pPr>
  </w:p>
  <w:tbl>
    <w:tblPr>
      <w:tblStyle w:val="01ohneLinien-ohneAbstnde"/>
      <w:tblW w:w="0" w:type="auto"/>
      <w:tblLook w:val="04A0" w:firstRow="1" w:lastRow="0" w:firstColumn="1" w:lastColumn="0" w:noHBand="0" w:noVBand="1"/>
    </w:tblPr>
    <w:tblGrid>
      <w:gridCol w:w="9356"/>
      <w:gridCol w:w="838"/>
    </w:tblGrid>
    <w:tr w:rsidR="003E7AB9" w14:paraId="213F7FA3" w14:textId="77777777" w:rsidTr="004D0BD3">
      <w:tc>
        <w:tcPr>
          <w:tcW w:w="9356" w:type="dxa"/>
        </w:tcPr>
        <w:p w14:paraId="52945A7C" w14:textId="77777777" w:rsidR="003E7AB9" w:rsidRDefault="003E7AB9" w:rsidP="002070FB">
          <w:pPr>
            <w:pStyle w:val="Fuzeile"/>
          </w:pPr>
        </w:p>
      </w:tc>
      <w:tc>
        <w:tcPr>
          <w:tcW w:w="838" w:type="dxa"/>
        </w:tcPr>
        <w:p w14:paraId="2060162D" w14:textId="77777777" w:rsidR="003E7AB9" w:rsidRDefault="002070FB" w:rsidP="00883047">
          <w:pPr>
            <w:pStyle w:val="Fuzeile"/>
            <w:jc w:val="right"/>
          </w:pPr>
          <w:r w:rsidRPr="00F3434F">
            <w:fldChar w:fldCharType="begin"/>
          </w:r>
          <w:r w:rsidRPr="00F3434F">
            <w:instrText>PAGE   \* MERGEFORMAT</w:instrText>
          </w:r>
          <w:r w:rsidRPr="00F3434F">
            <w:fldChar w:fldCharType="separate"/>
          </w:r>
          <w:r>
            <w:t>2</w:t>
          </w:r>
          <w:r w:rsidRPr="00F3434F">
            <w:fldChar w:fldCharType="end"/>
          </w:r>
        </w:p>
      </w:tc>
    </w:tr>
  </w:tbl>
  <w:p w14:paraId="1C10480A" w14:textId="77777777" w:rsidR="003E7AB9" w:rsidRPr="00BD53E3" w:rsidRDefault="003E7AB9" w:rsidP="00BD53E3">
    <w:pPr>
      <w:pStyle w:val="KeinLeerraum"/>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8949A" w14:textId="06413C0F" w:rsidR="00AC4750" w:rsidRPr="000C27F5" w:rsidRDefault="00F75906" w:rsidP="00AC4750">
    <w:pPr>
      <w:pStyle w:val="1SeiteFusszeile"/>
      <w:rPr>
        <w:color w:val="808080" w:themeColor="background1" w:themeShade="80"/>
        <w:lang w:val="de-DE"/>
      </w:rPr>
    </w:pPr>
    <w:r w:rsidRPr="000C27F5">
      <w:rPr>
        <w:color w:val="808080" w:themeColor="background1" w:themeShade="80"/>
        <w:lang w:val="de-DE"/>
      </w:rPr>
      <w:t>Jugendpetition der Stadt Solothurn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4DD6F" w14:textId="77777777" w:rsidR="00EA2EDC" w:rsidRPr="00ED2FDD" w:rsidRDefault="00EA2EDC" w:rsidP="00E943DB">
    <w:pPr>
      <w:pStyle w:val="Fuzeile"/>
      <w:rPr>
        <w:color w:val="808080" w:themeColor="background1" w:themeShade="80"/>
        <w:sz w:val="30"/>
        <w:szCs w:val="30"/>
      </w:rPr>
    </w:pPr>
  </w:p>
  <w:tbl>
    <w:tblPr>
      <w:tblStyle w:val="01ohneLinien-ohneAbstnde"/>
      <w:tblW w:w="14742" w:type="dxa"/>
      <w:tblLook w:val="04A0" w:firstRow="1" w:lastRow="0" w:firstColumn="1" w:lastColumn="0" w:noHBand="0" w:noVBand="1"/>
    </w:tblPr>
    <w:tblGrid>
      <w:gridCol w:w="9356"/>
      <w:gridCol w:w="5386"/>
    </w:tblGrid>
    <w:tr w:rsidR="00EA2EDC" w:rsidRPr="00ED2FDD" w14:paraId="4A54F53F" w14:textId="77777777" w:rsidTr="00ED70EC">
      <w:tc>
        <w:tcPr>
          <w:tcW w:w="9356" w:type="dxa"/>
        </w:tcPr>
        <w:p w14:paraId="4D7FD13A" w14:textId="137DFC8E" w:rsidR="00EA2EDC" w:rsidRPr="00ED2FDD" w:rsidRDefault="00ED2FDD" w:rsidP="00ED2FDD">
          <w:pPr>
            <w:pStyle w:val="Fuzeile"/>
            <w:rPr>
              <w:color w:val="808080" w:themeColor="background1" w:themeShade="80"/>
              <w:sz w:val="30"/>
              <w:szCs w:val="30"/>
              <w:lang w:val="de-DE"/>
            </w:rPr>
          </w:pPr>
          <w:r w:rsidRPr="00ED2FDD">
            <w:rPr>
              <w:color w:val="808080" w:themeColor="background1" w:themeShade="80"/>
              <w:sz w:val="30"/>
              <w:szCs w:val="30"/>
              <w:lang w:val="de-DE"/>
            </w:rPr>
            <w:t>Jugendpetition der Stadt Solothurn</w:t>
          </w:r>
        </w:p>
      </w:tc>
      <w:tc>
        <w:tcPr>
          <w:tcW w:w="5386" w:type="dxa"/>
        </w:tcPr>
        <w:p w14:paraId="3B8A791C" w14:textId="77777777" w:rsidR="00EA2EDC" w:rsidRPr="00ED2FDD" w:rsidRDefault="00EA2EDC" w:rsidP="00883047">
          <w:pPr>
            <w:pStyle w:val="Fuzeile"/>
            <w:jc w:val="right"/>
            <w:rPr>
              <w:color w:val="808080" w:themeColor="background1" w:themeShade="80"/>
              <w:sz w:val="30"/>
              <w:szCs w:val="30"/>
            </w:rPr>
          </w:pPr>
          <w:r w:rsidRPr="00ED2FDD">
            <w:rPr>
              <w:color w:val="808080" w:themeColor="background1" w:themeShade="80"/>
              <w:sz w:val="30"/>
              <w:szCs w:val="30"/>
            </w:rPr>
            <w:fldChar w:fldCharType="begin"/>
          </w:r>
          <w:r w:rsidRPr="00ED2FDD">
            <w:rPr>
              <w:color w:val="808080" w:themeColor="background1" w:themeShade="80"/>
              <w:sz w:val="30"/>
              <w:szCs w:val="30"/>
            </w:rPr>
            <w:instrText>PAGE   \* MERGEFORMAT</w:instrText>
          </w:r>
          <w:r w:rsidRPr="00ED2FDD">
            <w:rPr>
              <w:color w:val="808080" w:themeColor="background1" w:themeShade="80"/>
              <w:sz w:val="30"/>
              <w:szCs w:val="30"/>
            </w:rPr>
            <w:fldChar w:fldCharType="separate"/>
          </w:r>
          <w:r w:rsidRPr="00ED2FDD">
            <w:rPr>
              <w:color w:val="808080" w:themeColor="background1" w:themeShade="80"/>
              <w:sz w:val="30"/>
              <w:szCs w:val="30"/>
            </w:rPr>
            <w:t>2</w:t>
          </w:r>
          <w:r w:rsidRPr="00ED2FDD">
            <w:rPr>
              <w:color w:val="808080" w:themeColor="background1" w:themeShade="80"/>
              <w:sz w:val="30"/>
              <w:szCs w:val="30"/>
            </w:rPr>
            <w:fldChar w:fldCharType="end"/>
          </w:r>
        </w:p>
      </w:tc>
    </w:tr>
  </w:tbl>
  <w:p w14:paraId="38515611" w14:textId="77777777" w:rsidR="00EA2EDC" w:rsidRPr="00ED2FDD" w:rsidRDefault="00EA2EDC" w:rsidP="00BD53E3">
    <w:pPr>
      <w:pStyle w:val="KeinLeerraum"/>
      <w:rPr>
        <w:color w:val="808080" w:themeColor="background1" w:themeShade="80"/>
        <w:sz w:val="30"/>
        <w:szCs w:val="3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01ohneLinien-ohneAbstnde"/>
      <w:tblW w:w="14742" w:type="dxa"/>
      <w:tblLook w:val="04A0" w:firstRow="1" w:lastRow="0" w:firstColumn="1" w:lastColumn="0" w:noHBand="0" w:noVBand="1"/>
    </w:tblPr>
    <w:tblGrid>
      <w:gridCol w:w="9356"/>
      <w:gridCol w:w="5386"/>
    </w:tblGrid>
    <w:tr w:rsidR="008D22F5" w:rsidRPr="008D22F5" w14:paraId="34FCA92C" w14:textId="77777777" w:rsidTr="006A7E04">
      <w:tc>
        <w:tcPr>
          <w:tcW w:w="9356" w:type="dxa"/>
        </w:tcPr>
        <w:p w14:paraId="436E03C7" w14:textId="77777777" w:rsidR="008D22F5" w:rsidRPr="008D22F5" w:rsidRDefault="008D22F5" w:rsidP="008D22F5">
          <w:pPr>
            <w:pStyle w:val="Fuzeile"/>
            <w:rPr>
              <w:color w:val="808080" w:themeColor="background1" w:themeShade="80"/>
              <w:sz w:val="30"/>
              <w:szCs w:val="30"/>
              <w:lang w:val="de-DE"/>
            </w:rPr>
          </w:pPr>
          <w:r w:rsidRPr="008D22F5">
            <w:rPr>
              <w:color w:val="808080" w:themeColor="background1" w:themeShade="80"/>
              <w:sz w:val="30"/>
              <w:szCs w:val="30"/>
              <w:lang w:val="de-DE"/>
            </w:rPr>
            <w:t>Jugendpetition der Stadt Solothurn</w:t>
          </w:r>
        </w:p>
      </w:tc>
      <w:tc>
        <w:tcPr>
          <w:tcW w:w="5386" w:type="dxa"/>
        </w:tcPr>
        <w:p w14:paraId="6E93BE69" w14:textId="77777777" w:rsidR="008D22F5" w:rsidRPr="008D22F5" w:rsidRDefault="008D22F5" w:rsidP="008D22F5">
          <w:pPr>
            <w:pStyle w:val="Fuzeile"/>
            <w:jc w:val="right"/>
            <w:rPr>
              <w:color w:val="808080" w:themeColor="background1" w:themeShade="80"/>
              <w:sz w:val="30"/>
              <w:szCs w:val="30"/>
            </w:rPr>
          </w:pPr>
          <w:r w:rsidRPr="008D22F5">
            <w:rPr>
              <w:color w:val="808080" w:themeColor="background1" w:themeShade="80"/>
              <w:sz w:val="30"/>
              <w:szCs w:val="30"/>
            </w:rPr>
            <w:fldChar w:fldCharType="begin"/>
          </w:r>
          <w:r w:rsidRPr="008D22F5">
            <w:rPr>
              <w:color w:val="808080" w:themeColor="background1" w:themeShade="80"/>
              <w:sz w:val="30"/>
              <w:szCs w:val="30"/>
            </w:rPr>
            <w:instrText>PAGE   \* MERGEFORMAT</w:instrText>
          </w:r>
          <w:r w:rsidRPr="008D22F5">
            <w:rPr>
              <w:color w:val="808080" w:themeColor="background1" w:themeShade="80"/>
              <w:sz w:val="30"/>
              <w:szCs w:val="30"/>
            </w:rPr>
            <w:fldChar w:fldCharType="separate"/>
          </w:r>
          <w:r w:rsidRPr="008D22F5">
            <w:rPr>
              <w:color w:val="808080" w:themeColor="background1" w:themeShade="80"/>
              <w:sz w:val="30"/>
              <w:szCs w:val="30"/>
            </w:rPr>
            <w:t>2</w:t>
          </w:r>
          <w:r w:rsidRPr="008D22F5">
            <w:rPr>
              <w:color w:val="808080" w:themeColor="background1" w:themeShade="80"/>
              <w:sz w:val="30"/>
              <w:szCs w:val="30"/>
              <w:lang w:val="de-DE"/>
            </w:rPr>
            <w:fldChar w:fldCharType="end"/>
          </w:r>
        </w:p>
      </w:tc>
    </w:tr>
  </w:tbl>
  <w:p w14:paraId="2C6D0121" w14:textId="03AA9DA2" w:rsidR="004D0BD3" w:rsidRPr="008D22F5" w:rsidRDefault="004D0BD3" w:rsidP="008D22F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9A4BD" w14:textId="77777777" w:rsidR="0094387B" w:rsidRPr="00F3434F" w:rsidRDefault="0094387B" w:rsidP="00A93696">
      <w:pPr>
        <w:spacing w:after="0"/>
      </w:pPr>
      <w:r w:rsidRPr="00F3434F">
        <w:separator/>
      </w:r>
    </w:p>
  </w:footnote>
  <w:footnote w:type="continuationSeparator" w:id="0">
    <w:p w14:paraId="55CA7DBB" w14:textId="77777777" w:rsidR="0094387B" w:rsidRPr="00F3434F" w:rsidRDefault="0094387B" w:rsidP="00A93696">
      <w:pPr>
        <w:spacing w:after="0"/>
      </w:pPr>
      <w:r w:rsidRPr="00F343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4A674" w14:textId="467CBADA" w:rsidR="00867FE8" w:rsidRDefault="00867FE8">
    <w:pPr>
      <w:pStyle w:val="Kopfzeile"/>
    </w:pPr>
    <w:r>
      <w:rPr>
        <w:noProof/>
      </w:rPr>
      <w:drawing>
        <wp:anchor distT="0" distB="0" distL="114300" distR="114300" simplePos="0" relativeHeight="251664384" behindDoc="0" locked="0" layoutInCell="1" allowOverlap="1" wp14:anchorId="3A19128A" wp14:editId="65B1248B">
          <wp:simplePos x="0" y="0"/>
          <wp:positionH relativeFrom="column">
            <wp:posOffset>6498771</wp:posOffset>
          </wp:positionH>
          <wp:positionV relativeFrom="paragraph">
            <wp:posOffset>-293915</wp:posOffset>
          </wp:positionV>
          <wp:extent cx="2800800" cy="415114"/>
          <wp:effectExtent l="0" t="0" r="0" b="4445"/>
          <wp:wrapNone/>
          <wp:docPr id="1742599164" name="Grafik 2" descr="Logo der Stadt Solothu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869376" name="Grafik 2" descr="Logo der Stadt Solothurn"/>
                  <pic:cNvPicPr>
                    <a:picLocks noChangeAspect="1" noChangeArrowheads="1"/>
                  </pic:cNvPicPr>
                </pic:nvPicPr>
                <pic:blipFill rotWithShape="1">
                  <a:blip r:embed="rId1">
                    <a:extLst>
                      <a:ext uri="{28A0092B-C50C-407E-A947-70E740481C1C}">
                        <a14:useLocalDpi xmlns:a14="http://schemas.microsoft.com/office/drawing/2010/main" val="0"/>
                      </a:ext>
                    </a:extLst>
                  </a:blip>
                  <a:srcRect l="10200" t="30740" r="10167" b="31875"/>
                  <a:stretch>
                    <a:fillRect/>
                  </a:stretch>
                </pic:blipFill>
                <pic:spPr bwMode="auto">
                  <a:xfrm>
                    <a:off x="0" y="0"/>
                    <a:ext cx="2800800" cy="415114"/>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65D81" w14:textId="77777777" w:rsidR="00B365A7" w:rsidRPr="00F3434F" w:rsidRDefault="00B62665" w:rsidP="00F802A5">
    <w:pPr>
      <w:pStyle w:val="Kopfzeile"/>
      <w:spacing w:afterLines="300" w:after="720"/>
    </w:pPr>
    <w:r>
      <w:rPr>
        <w:noProof/>
      </w:rPr>
      <w:drawing>
        <wp:anchor distT="0" distB="0" distL="114300" distR="114300" simplePos="0" relativeHeight="251660288" behindDoc="0" locked="0" layoutInCell="1" allowOverlap="1" wp14:anchorId="296D4C79" wp14:editId="4684D43B">
          <wp:simplePos x="0" y="0"/>
          <wp:positionH relativeFrom="column">
            <wp:posOffset>3639729</wp:posOffset>
          </wp:positionH>
          <wp:positionV relativeFrom="paragraph">
            <wp:posOffset>125095</wp:posOffset>
          </wp:positionV>
          <wp:extent cx="2800800" cy="415114"/>
          <wp:effectExtent l="0" t="0" r="0" b="4445"/>
          <wp:wrapNone/>
          <wp:docPr id="537334067" name="Grafik 2" descr="Logo der Stadt Solothu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869376" name="Grafik 2" descr="Logo der Stadt Solothurn"/>
                  <pic:cNvPicPr>
                    <a:picLocks noChangeAspect="1" noChangeArrowheads="1"/>
                  </pic:cNvPicPr>
                </pic:nvPicPr>
                <pic:blipFill rotWithShape="1">
                  <a:blip r:embed="rId1">
                    <a:extLst>
                      <a:ext uri="{28A0092B-C50C-407E-A947-70E740481C1C}">
                        <a14:useLocalDpi xmlns:a14="http://schemas.microsoft.com/office/drawing/2010/main" val="0"/>
                      </a:ext>
                    </a:extLst>
                  </a:blip>
                  <a:srcRect l="10200" t="30740" r="10167" b="31875"/>
                  <a:stretch>
                    <a:fillRect/>
                  </a:stretch>
                </pic:blipFill>
                <pic:spPr bwMode="auto">
                  <a:xfrm>
                    <a:off x="0" y="0"/>
                    <a:ext cx="2800800" cy="415114"/>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C68D4" w14:textId="13E6B432" w:rsidR="004D0BD3" w:rsidRPr="00393887" w:rsidRDefault="00867FE8" w:rsidP="006248B2">
    <w:pPr>
      <w:pStyle w:val="Kopfzeile"/>
      <w:rPr>
        <w:lang w:val="de-DE"/>
      </w:rPr>
    </w:pPr>
    <w:r>
      <w:rPr>
        <w:noProof/>
      </w:rPr>
      <w:drawing>
        <wp:anchor distT="0" distB="0" distL="114300" distR="114300" simplePos="0" relativeHeight="251662336" behindDoc="0" locked="0" layoutInCell="1" allowOverlap="1" wp14:anchorId="149B9618" wp14:editId="72F0386E">
          <wp:simplePos x="0" y="0"/>
          <wp:positionH relativeFrom="column">
            <wp:posOffset>6553200</wp:posOffset>
          </wp:positionH>
          <wp:positionV relativeFrom="paragraph">
            <wp:posOffset>-272143</wp:posOffset>
          </wp:positionV>
          <wp:extent cx="2800800" cy="415114"/>
          <wp:effectExtent l="0" t="0" r="0" b="4445"/>
          <wp:wrapNone/>
          <wp:docPr id="1021776791" name="Grafik 2" descr="Logo der Stadt Solothu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869376" name="Grafik 2" descr="Logo der Stadt Solothurn"/>
                  <pic:cNvPicPr>
                    <a:picLocks noChangeAspect="1" noChangeArrowheads="1"/>
                  </pic:cNvPicPr>
                </pic:nvPicPr>
                <pic:blipFill rotWithShape="1">
                  <a:blip r:embed="rId1">
                    <a:extLst>
                      <a:ext uri="{28A0092B-C50C-407E-A947-70E740481C1C}">
                        <a14:useLocalDpi xmlns:a14="http://schemas.microsoft.com/office/drawing/2010/main" val="0"/>
                      </a:ext>
                    </a:extLst>
                  </a:blip>
                  <a:srcRect l="10200" t="30740" r="10167" b="31875"/>
                  <a:stretch>
                    <a:fillRect/>
                  </a:stretch>
                </pic:blipFill>
                <pic:spPr bwMode="auto">
                  <a:xfrm>
                    <a:off x="0" y="0"/>
                    <a:ext cx="2800800" cy="415114"/>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05444"/>
    <w:multiLevelType w:val="multilevel"/>
    <w:tmpl w:val="A40A9BDA"/>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 w15:restartNumberingAfterBreak="0">
    <w:nsid w:val="13DD3DDE"/>
    <w:multiLevelType w:val="hybridMultilevel"/>
    <w:tmpl w:val="47365742"/>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22E96CDC"/>
    <w:multiLevelType w:val="hybridMultilevel"/>
    <w:tmpl w:val="6C5A2F7E"/>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31420075"/>
    <w:multiLevelType w:val="hybridMultilevel"/>
    <w:tmpl w:val="80523804"/>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3ECA1098"/>
    <w:multiLevelType w:val="multilevel"/>
    <w:tmpl w:val="A0C8C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100993"/>
    <w:multiLevelType w:val="hybridMultilevel"/>
    <w:tmpl w:val="0ECC0954"/>
    <w:lvl w:ilvl="0" w:tplc="0807000F">
      <w:start w:val="1"/>
      <w:numFmt w:val="decimal"/>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6" w15:restartNumberingAfterBreak="0">
    <w:nsid w:val="5C6A1D6D"/>
    <w:multiLevelType w:val="multilevel"/>
    <w:tmpl w:val="44CA9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C123B4A"/>
    <w:multiLevelType w:val="hybridMultilevel"/>
    <w:tmpl w:val="87820F6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777D514A"/>
    <w:multiLevelType w:val="multilevel"/>
    <w:tmpl w:val="91748C10"/>
    <w:lvl w:ilvl="0">
      <w:start w:val="1"/>
      <w:numFmt w:val="decimal"/>
      <w:pStyle w:val="Nummerierung3-Ebenen"/>
      <w:lvlText w:val="%1."/>
      <w:lvlJc w:val="left"/>
      <w:pPr>
        <w:ind w:left="360" w:hanging="360"/>
      </w:pPr>
      <w:rPr>
        <w:rFonts w:hint="default"/>
      </w:rPr>
    </w:lvl>
    <w:lvl w:ilvl="1">
      <w:start w:val="1"/>
      <w:numFmt w:val="decimal"/>
      <w:lvlText w:val="%2.%1."/>
      <w:lvlJc w:val="left"/>
      <w:pPr>
        <w:ind w:left="907" w:hanging="547"/>
      </w:pPr>
      <w:rPr>
        <w:rFonts w:hint="default"/>
      </w:rPr>
    </w:lvl>
    <w:lvl w:ilvl="2">
      <w:start w:val="1"/>
      <w:numFmt w:val="decimal"/>
      <w:lvlText w:val="%3.%1.%2."/>
      <w:lvlJc w:val="left"/>
      <w:pPr>
        <w:ind w:left="1644" w:hanging="73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78105514"/>
    <w:multiLevelType w:val="multilevel"/>
    <w:tmpl w:val="DCCC2754"/>
    <w:lvl w:ilvl="0">
      <w:start w:val="1"/>
      <w:numFmt w:val="bullet"/>
      <w:pStyle w:val="Aufzhlung3-Ebenen"/>
      <w:lvlText w:val="-"/>
      <w:lvlJc w:val="left"/>
      <w:pPr>
        <w:ind w:left="340" w:hanging="340"/>
      </w:pPr>
      <w:rPr>
        <w:rFonts w:ascii="Arial" w:hAnsi="Arial" w:hint="default"/>
      </w:rPr>
    </w:lvl>
    <w:lvl w:ilvl="1">
      <w:start w:val="1"/>
      <w:numFmt w:val="bullet"/>
      <w:lvlText w:val="-"/>
      <w:lvlJc w:val="left"/>
      <w:pPr>
        <w:ind w:left="680" w:hanging="340"/>
      </w:pPr>
      <w:rPr>
        <w:rFonts w:ascii="Arial" w:hAnsi="Arial" w:hint="default"/>
      </w:rPr>
    </w:lvl>
    <w:lvl w:ilvl="2">
      <w:start w:val="1"/>
      <w:numFmt w:val="bullet"/>
      <w:lvlText w:val="-"/>
      <w:lvlJc w:val="left"/>
      <w:pPr>
        <w:ind w:left="1021" w:hanging="341"/>
      </w:pPr>
      <w:rPr>
        <w:rFonts w:ascii="Arial" w:hAnsi="Aria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7E1A0A76"/>
    <w:multiLevelType w:val="hybridMultilevel"/>
    <w:tmpl w:val="285247F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394548089">
    <w:abstractNumId w:val="0"/>
  </w:num>
  <w:num w:numId="2" w16cid:durableId="1797675917">
    <w:abstractNumId w:val="9"/>
  </w:num>
  <w:num w:numId="3" w16cid:durableId="108159605">
    <w:abstractNumId w:val="8"/>
  </w:num>
  <w:num w:numId="4" w16cid:durableId="1345012780">
    <w:abstractNumId w:val="0"/>
  </w:num>
  <w:num w:numId="5" w16cid:durableId="392703178">
    <w:abstractNumId w:val="0"/>
  </w:num>
  <w:num w:numId="6" w16cid:durableId="585579238">
    <w:abstractNumId w:val="0"/>
  </w:num>
  <w:num w:numId="7" w16cid:durableId="250547451">
    <w:abstractNumId w:val="10"/>
  </w:num>
  <w:num w:numId="8" w16cid:durableId="1595628993">
    <w:abstractNumId w:val="4"/>
  </w:num>
  <w:num w:numId="9" w16cid:durableId="2020429394">
    <w:abstractNumId w:val="7"/>
  </w:num>
  <w:num w:numId="10" w16cid:durableId="1568420095">
    <w:abstractNumId w:val="2"/>
  </w:num>
  <w:num w:numId="11" w16cid:durableId="1882089296">
    <w:abstractNumId w:val="1"/>
  </w:num>
  <w:num w:numId="12" w16cid:durableId="950285824">
    <w:abstractNumId w:val="6"/>
  </w:num>
  <w:num w:numId="13" w16cid:durableId="1099716912">
    <w:abstractNumId w:val="5"/>
  </w:num>
  <w:num w:numId="14" w16cid:durableId="9081984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906"/>
    <w:rsid w:val="000066E4"/>
    <w:rsid w:val="00006DF7"/>
    <w:rsid w:val="000472A2"/>
    <w:rsid w:val="000527E3"/>
    <w:rsid w:val="00055BC4"/>
    <w:rsid w:val="00064A17"/>
    <w:rsid w:val="000B632A"/>
    <w:rsid w:val="000C27F5"/>
    <w:rsid w:val="000D5E32"/>
    <w:rsid w:val="000E1225"/>
    <w:rsid w:val="000E2E03"/>
    <w:rsid w:val="000F3F5A"/>
    <w:rsid w:val="00124CF3"/>
    <w:rsid w:val="00130E3E"/>
    <w:rsid w:val="00156F27"/>
    <w:rsid w:val="001A102F"/>
    <w:rsid w:val="001A251F"/>
    <w:rsid w:val="001B351B"/>
    <w:rsid w:val="001B5AE1"/>
    <w:rsid w:val="001D3A8C"/>
    <w:rsid w:val="001E53B3"/>
    <w:rsid w:val="001E5F58"/>
    <w:rsid w:val="001E7365"/>
    <w:rsid w:val="00205ABD"/>
    <w:rsid w:val="002070FB"/>
    <w:rsid w:val="00214FD1"/>
    <w:rsid w:val="00215862"/>
    <w:rsid w:val="00216314"/>
    <w:rsid w:val="00222430"/>
    <w:rsid w:val="002329CC"/>
    <w:rsid w:val="00254090"/>
    <w:rsid w:val="00254CC3"/>
    <w:rsid w:val="0029512A"/>
    <w:rsid w:val="002C11DD"/>
    <w:rsid w:val="002D4326"/>
    <w:rsid w:val="002E2DA8"/>
    <w:rsid w:val="002E6A1C"/>
    <w:rsid w:val="002F121F"/>
    <w:rsid w:val="002F75EE"/>
    <w:rsid w:val="002F7BFB"/>
    <w:rsid w:val="003107A8"/>
    <w:rsid w:val="00327ED5"/>
    <w:rsid w:val="003724A5"/>
    <w:rsid w:val="00393887"/>
    <w:rsid w:val="0039775A"/>
    <w:rsid w:val="003B4664"/>
    <w:rsid w:val="003C748A"/>
    <w:rsid w:val="003C74D9"/>
    <w:rsid w:val="003D0E7D"/>
    <w:rsid w:val="003E7AB9"/>
    <w:rsid w:val="003F2FE6"/>
    <w:rsid w:val="00455228"/>
    <w:rsid w:val="0045749E"/>
    <w:rsid w:val="0048172B"/>
    <w:rsid w:val="004D0BD3"/>
    <w:rsid w:val="004D7284"/>
    <w:rsid w:val="004E6598"/>
    <w:rsid w:val="004E67C4"/>
    <w:rsid w:val="00521684"/>
    <w:rsid w:val="005265CC"/>
    <w:rsid w:val="0054413F"/>
    <w:rsid w:val="00551F90"/>
    <w:rsid w:val="00571EE2"/>
    <w:rsid w:val="00577734"/>
    <w:rsid w:val="005946F9"/>
    <w:rsid w:val="005A33AA"/>
    <w:rsid w:val="005A4082"/>
    <w:rsid w:val="005A65C6"/>
    <w:rsid w:val="005D6959"/>
    <w:rsid w:val="005E2A49"/>
    <w:rsid w:val="006248B2"/>
    <w:rsid w:val="00656BF0"/>
    <w:rsid w:val="00673DC5"/>
    <w:rsid w:val="00691F6D"/>
    <w:rsid w:val="006A443B"/>
    <w:rsid w:val="006B734E"/>
    <w:rsid w:val="006B7800"/>
    <w:rsid w:val="006C7F84"/>
    <w:rsid w:val="006D2132"/>
    <w:rsid w:val="006D486C"/>
    <w:rsid w:val="006E469E"/>
    <w:rsid w:val="006E59C7"/>
    <w:rsid w:val="006F6784"/>
    <w:rsid w:val="00700A81"/>
    <w:rsid w:val="0072237E"/>
    <w:rsid w:val="00726CED"/>
    <w:rsid w:val="00754886"/>
    <w:rsid w:val="00761A90"/>
    <w:rsid w:val="007625E5"/>
    <w:rsid w:val="0076601B"/>
    <w:rsid w:val="007671C5"/>
    <w:rsid w:val="00797C8D"/>
    <w:rsid w:val="007C0083"/>
    <w:rsid w:val="007C3FA8"/>
    <w:rsid w:val="007C5906"/>
    <w:rsid w:val="007D5771"/>
    <w:rsid w:val="007D5A06"/>
    <w:rsid w:val="007E46F8"/>
    <w:rsid w:val="007F565E"/>
    <w:rsid w:val="007F77BF"/>
    <w:rsid w:val="008021D9"/>
    <w:rsid w:val="008203B6"/>
    <w:rsid w:val="00821D71"/>
    <w:rsid w:val="00823463"/>
    <w:rsid w:val="00833CF0"/>
    <w:rsid w:val="00867FE8"/>
    <w:rsid w:val="00883047"/>
    <w:rsid w:val="008921E3"/>
    <w:rsid w:val="0089285F"/>
    <w:rsid w:val="00892B9B"/>
    <w:rsid w:val="008935B8"/>
    <w:rsid w:val="008A3010"/>
    <w:rsid w:val="008A4AFD"/>
    <w:rsid w:val="008D10FB"/>
    <w:rsid w:val="008D22F5"/>
    <w:rsid w:val="008E2D8E"/>
    <w:rsid w:val="008E7AAB"/>
    <w:rsid w:val="0090779F"/>
    <w:rsid w:val="00937436"/>
    <w:rsid w:val="0094387B"/>
    <w:rsid w:val="009509BF"/>
    <w:rsid w:val="009517BD"/>
    <w:rsid w:val="00965335"/>
    <w:rsid w:val="00970CB1"/>
    <w:rsid w:val="00984C89"/>
    <w:rsid w:val="00997277"/>
    <w:rsid w:val="009D7586"/>
    <w:rsid w:val="009E7A3B"/>
    <w:rsid w:val="00A04BBC"/>
    <w:rsid w:val="00A16788"/>
    <w:rsid w:val="00A225F1"/>
    <w:rsid w:val="00A25D56"/>
    <w:rsid w:val="00A77FCC"/>
    <w:rsid w:val="00A93696"/>
    <w:rsid w:val="00AA4570"/>
    <w:rsid w:val="00AA7C3A"/>
    <w:rsid w:val="00AC4750"/>
    <w:rsid w:val="00B05D40"/>
    <w:rsid w:val="00B119AA"/>
    <w:rsid w:val="00B32DA3"/>
    <w:rsid w:val="00B365A7"/>
    <w:rsid w:val="00B62665"/>
    <w:rsid w:val="00BB14E1"/>
    <w:rsid w:val="00BB26C2"/>
    <w:rsid w:val="00BD2C9B"/>
    <w:rsid w:val="00BD53E3"/>
    <w:rsid w:val="00C14A9F"/>
    <w:rsid w:val="00C21464"/>
    <w:rsid w:val="00C24A47"/>
    <w:rsid w:val="00C26E69"/>
    <w:rsid w:val="00C463ED"/>
    <w:rsid w:val="00C5450C"/>
    <w:rsid w:val="00C5507B"/>
    <w:rsid w:val="00C71484"/>
    <w:rsid w:val="00C86A59"/>
    <w:rsid w:val="00C904C1"/>
    <w:rsid w:val="00C92E74"/>
    <w:rsid w:val="00C94088"/>
    <w:rsid w:val="00CA6F3F"/>
    <w:rsid w:val="00CB24B3"/>
    <w:rsid w:val="00CD2389"/>
    <w:rsid w:val="00CD37C7"/>
    <w:rsid w:val="00CD3A29"/>
    <w:rsid w:val="00CE5BDF"/>
    <w:rsid w:val="00D361A2"/>
    <w:rsid w:val="00D37B45"/>
    <w:rsid w:val="00D565FA"/>
    <w:rsid w:val="00D7314F"/>
    <w:rsid w:val="00D73874"/>
    <w:rsid w:val="00D753C0"/>
    <w:rsid w:val="00DE1E02"/>
    <w:rsid w:val="00E51383"/>
    <w:rsid w:val="00E56726"/>
    <w:rsid w:val="00E65ED2"/>
    <w:rsid w:val="00E943DB"/>
    <w:rsid w:val="00EA2EDC"/>
    <w:rsid w:val="00EA5A25"/>
    <w:rsid w:val="00EB4255"/>
    <w:rsid w:val="00ED2FDD"/>
    <w:rsid w:val="00ED70EC"/>
    <w:rsid w:val="00EE71A9"/>
    <w:rsid w:val="00F05134"/>
    <w:rsid w:val="00F0737D"/>
    <w:rsid w:val="00F12F9F"/>
    <w:rsid w:val="00F26149"/>
    <w:rsid w:val="00F3434F"/>
    <w:rsid w:val="00F446FA"/>
    <w:rsid w:val="00F62F07"/>
    <w:rsid w:val="00F671AB"/>
    <w:rsid w:val="00F75906"/>
    <w:rsid w:val="00F75FC8"/>
    <w:rsid w:val="00F802A5"/>
    <w:rsid w:val="00F85573"/>
    <w:rsid w:val="00FB4450"/>
    <w:rsid w:val="00FD60B5"/>
    <w:rsid w:val="00FE6F08"/>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516818"/>
  <w15:chartTrackingRefBased/>
  <w15:docId w15:val="{A52AA18B-3088-46DA-8B0F-FFEB01F9F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CH" w:eastAsia="zh-CN" w:bidi="ar-SA"/>
        <w14:ligatures w14:val="standardContextual"/>
      </w:rPr>
    </w:rPrDefault>
    <w:pPrDefault>
      <w:pPr>
        <w:spacing w:after="528" w:line="26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935B8"/>
    <w:pPr>
      <w:spacing w:after="220" w:line="260" w:lineRule="atLeast"/>
    </w:pPr>
  </w:style>
  <w:style w:type="paragraph" w:styleId="berschrift1">
    <w:name w:val="heading 1"/>
    <w:basedOn w:val="Standard"/>
    <w:next w:val="Standard"/>
    <w:link w:val="berschrift1Zchn"/>
    <w:uiPriority w:val="9"/>
    <w:qFormat/>
    <w:rsid w:val="00E51383"/>
    <w:pPr>
      <w:keepNext/>
      <w:keepLines/>
      <w:pageBreakBefore/>
      <w:numPr>
        <w:numId w:val="6"/>
      </w:numPr>
      <w:spacing w:before="360" w:after="120" w:line="300" w:lineRule="atLeast"/>
      <w:ind w:left="431" w:hanging="431"/>
      <w:outlineLvl w:val="0"/>
    </w:pPr>
    <w:rPr>
      <w:rFonts w:asciiTheme="majorHAnsi" w:eastAsiaTheme="majorEastAsia" w:hAnsiTheme="majorHAnsi" w:cstheme="majorBidi"/>
      <w:b/>
      <w:color w:val="BC0403" w:themeColor="accent2"/>
      <w:sz w:val="30"/>
      <w:szCs w:val="32"/>
    </w:rPr>
  </w:style>
  <w:style w:type="paragraph" w:styleId="berschrift2">
    <w:name w:val="heading 2"/>
    <w:basedOn w:val="Standard"/>
    <w:next w:val="Standard"/>
    <w:link w:val="berschrift2Zchn"/>
    <w:uiPriority w:val="9"/>
    <w:qFormat/>
    <w:rsid w:val="005265CC"/>
    <w:pPr>
      <w:keepNext/>
      <w:keepLines/>
      <w:numPr>
        <w:ilvl w:val="1"/>
        <w:numId w:val="6"/>
      </w:numPr>
      <w:spacing w:before="240" w:after="60"/>
      <w:ind w:left="578" w:hanging="578"/>
      <w:outlineLvl w:val="1"/>
    </w:pPr>
    <w:rPr>
      <w:rFonts w:asciiTheme="majorHAnsi" w:eastAsiaTheme="majorEastAsia" w:hAnsiTheme="majorHAnsi" w:cstheme="majorBidi"/>
      <w:b/>
      <w:color w:val="000000" w:themeColor="accent1" w:themeShade="BF"/>
      <w:sz w:val="26"/>
      <w:szCs w:val="26"/>
    </w:rPr>
  </w:style>
  <w:style w:type="paragraph" w:styleId="berschrift3">
    <w:name w:val="heading 3"/>
    <w:basedOn w:val="Standard"/>
    <w:next w:val="Standard"/>
    <w:link w:val="berschrift3Zchn"/>
    <w:uiPriority w:val="9"/>
    <w:qFormat/>
    <w:rsid w:val="005265CC"/>
    <w:pPr>
      <w:keepNext/>
      <w:keepLines/>
      <w:numPr>
        <w:ilvl w:val="2"/>
        <w:numId w:val="6"/>
      </w:numPr>
      <w:spacing w:before="40" w:after="40"/>
      <w:outlineLvl w:val="2"/>
    </w:pPr>
    <w:rPr>
      <w:rFonts w:asciiTheme="majorHAnsi" w:eastAsiaTheme="majorEastAsia" w:hAnsiTheme="majorHAnsi" w:cstheme="majorBidi"/>
      <w:b/>
      <w:color w:val="000000" w:themeColor="accent1" w:themeShade="7F"/>
      <w:szCs w:val="24"/>
    </w:rPr>
  </w:style>
  <w:style w:type="paragraph" w:styleId="berschrift4">
    <w:name w:val="heading 4"/>
    <w:basedOn w:val="Standard"/>
    <w:next w:val="Standard"/>
    <w:link w:val="berschrift4Zchn"/>
    <w:uiPriority w:val="9"/>
    <w:semiHidden/>
    <w:qFormat/>
    <w:rsid w:val="00C26E69"/>
    <w:pPr>
      <w:keepNext/>
      <w:keepLines/>
      <w:numPr>
        <w:ilvl w:val="3"/>
        <w:numId w:val="6"/>
      </w:numPr>
      <w:spacing w:before="40" w:after="0"/>
      <w:outlineLvl w:val="3"/>
    </w:pPr>
    <w:rPr>
      <w:rFonts w:asciiTheme="majorHAnsi" w:eastAsiaTheme="majorEastAsia" w:hAnsiTheme="majorHAnsi" w:cstheme="majorBidi"/>
      <w:iCs/>
      <w:color w:val="000000" w:themeColor="accent1" w:themeShade="BF"/>
    </w:rPr>
  </w:style>
  <w:style w:type="paragraph" w:styleId="berschrift5">
    <w:name w:val="heading 5"/>
    <w:basedOn w:val="Standard"/>
    <w:next w:val="Standard"/>
    <w:link w:val="berschrift5Zchn"/>
    <w:uiPriority w:val="9"/>
    <w:semiHidden/>
    <w:unhideWhenUsed/>
    <w:qFormat/>
    <w:rsid w:val="00C26E69"/>
    <w:pPr>
      <w:keepNext/>
      <w:keepLines/>
      <w:numPr>
        <w:ilvl w:val="4"/>
        <w:numId w:val="6"/>
      </w:numPr>
      <w:spacing w:before="40" w:after="0"/>
      <w:outlineLvl w:val="4"/>
    </w:pPr>
    <w:rPr>
      <w:rFonts w:asciiTheme="majorHAnsi" w:eastAsiaTheme="majorEastAsia" w:hAnsiTheme="majorHAnsi" w:cstheme="majorBidi"/>
      <w:color w:val="000000" w:themeColor="accent1" w:themeShade="BF"/>
    </w:rPr>
  </w:style>
  <w:style w:type="paragraph" w:styleId="berschrift6">
    <w:name w:val="heading 6"/>
    <w:basedOn w:val="Standard"/>
    <w:next w:val="Standard"/>
    <w:link w:val="berschrift6Zchn"/>
    <w:uiPriority w:val="9"/>
    <w:semiHidden/>
    <w:unhideWhenUsed/>
    <w:qFormat/>
    <w:rsid w:val="00C26E69"/>
    <w:pPr>
      <w:keepNext/>
      <w:keepLines/>
      <w:numPr>
        <w:ilvl w:val="5"/>
        <w:numId w:val="6"/>
      </w:numPr>
      <w:spacing w:before="40" w:after="0"/>
      <w:outlineLvl w:val="5"/>
    </w:pPr>
    <w:rPr>
      <w:rFonts w:asciiTheme="majorHAnsi" w:eastAsiaTheme="majorEastAsia" w:hAnsiTheme="majorHAnsi" w:cstheme="majorBidi"/>
      <w:color w:val="000000" w:themeColor="accent1" w:themeShade="7F"/>
    </w:rPr>
  </w:style>
  <w:style w:type="paragraph" w:styleId="berschrift7">
    <w:name w:val="heading 7"/>
    <w:basedOn w:val="Standard"/>
    <w:next w:val="Standard"/>
    <w:link w:val="berschrift7Zchn"/>
    <w:uiPriority w:val="9"/>
    <w:semiHidden/>
    <w:unhideWhenUsed/>
    <w:qFormat/>
    <w:rsid w:val="00C26E69"/>
    <w:pPr>
      <w:keepNext/>
      <w:keepLines/>
      <w:numPr>
        <w:ilvl w:val="6"/>
        <w:numId w:val="6"/>
      </w:numPr>
      <w:spacing w:before="40" w:after="0"/>
      <w:outlineLvl w:val="6"/>
    </w:pPr>
    <w:rPr>
      <w:rFonts w:asciiTheme="majorHAnsi" w:eastAsiaTheme="majorEastAsia" w:hAnsiTheme="majorHAnsi" w:cstheme="majorBidi"/>
      <w:i/>
      <w:iCs/>
      <w:color w:val="000000" w:themeColor="accent1" w:themeShade="7F"/>
    </w:rPr>
  </w:style>
  <w:style w:type="paragraph" w:styleId="berschrift8">
    <w:name w:val="heading 8"/>
    <w:basedOn w:val="Standard"/>
    <w:next w:val="Standard"/>
    <w:link w:val="berschrift8Zchn"/>
    <w:uiPriority w:val="9"/>
    <w:semiHidden/>
    <w:unhideWhenUsed/>
    <w:qFormat/>
    <w:rsid w:val="00C26E69"/>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C26E69"/>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A93696"/>
    <w:pPr>
      <w:tabs>
        <w:tab w:val="center" w:pos="4536"/>
        <w:tab w:val="right" w:pos="9072"/>
      </w:tabs>
      <w:spacing w:after="0"/>
    </w:pPr>
  </w:style>
  <w:style w:type="character" w:customStyle="1" w:styleId="KopfzeileZchn">
    <w:name w:val="Kopfzeile Zchn"/>
    <w:basedOn w:val="Absatz-Standardschriftart"/>
    <w:link w:val="Kopfzeile"/>
    <w:uiPriority w:val="99"/>
    <w:rsid w:val="00754886"/>
  </w:style>
  <w:style w:type="paragraph" w:styleId="Fuzeile">
    <w:name w:val="footer"/>
    <w:basedOn w:val="Standard"/>
    <w:link w:val="FuzeileZchn"/>
    <w:uiPriority w:val="99"/>
    <w:rsid w:val="000472A2"/>
    <w:pPr>
      <w:tabs>
        <w:tab w:val="center" w:pos="4536"/>
        <w:tab w:val="right" w:pos="9072"/>
      </w:tabs>
      <w:spacing w:after="0" w:line="240" w:lineRule="auto"/>
    </w:pPr>
    <w:rPr>
      <w:sz w:val="18"/>
    </w:rPr>
  </w:style>
  <w:style w:type="character" w:customStyle="1" w:styleId="FuzeileZchn">
    <w:name w:val="Fußzeile Zchn"/>
    <w:basedOn w:val="Absatz-Standardschriftart"/>
    <w:link w:val="Fuzeile"/>
    <w:uiPriority w:val="99"/>
    <w:rsid w:val="000472A2"/>
    <w:rPr>
      <w:sz w:val="18"/>
    </w:rPr>
  </w:style>
  <w:style w:type="paragraph" w:customStyle="1" w:styleId="Zwischentitel">
    <w:name w:val="Zwischentitel"/>
    <w:basedOn w:val="Standard"/>
    <w:uiPriority w:val="2"/>
    <w:qFormat/>
    <w:rsid w:val="00754886"/>
    <w:pPr>
      <w:spacing w:after="40" w:line="300" w:lineRule="atLeast"/>
    </w:pPr>
    <w:rPr>
      <w:b/>
      <w:sz w:val="26"/>
    </w:rPr>
  </w:style>
  <w:style w:type="character" w:customStyle="1" w:styleId="berschrift1Zchn">
    <w:name w:val="Überschrift 1 Zchn"/>
    <w:basedOn w:val="Absatz-Standardschriftart"/>
    <w:link w:val="berschrift1"/>
    <w:uiPriority w:val="9"/>
    <w:rsid w:val="00E51383"/>
    <w:rPr>
      <w:rFonts w:asciiTheme="majorHAnsi" w:eastAsiaTheme="majorEastAsia" w:hAnsiTheme="majorHAnsi" w:cstheme="majorBidi"/>
      <w:b/>
      <w:color w:val="BC0403" w:themeColor="accent2"/>
      <w:sz w:val="30"/>
      <w:szCs w:val="32"/>
    </w:rPr>
  </w:style>
  <w:style w:type="character" w:customStyle="1" w:styleId="berschrift2Zchn">
    <w:name w:val="Überschrift 2 Zchn"/>
    <w:basedOn w:val="Absatz-Standardschriftart"/>
    <w:link w:val="berschrift2"/>
    <w:uiPriority w:val="9"/>
    <w:rsid w:val="005265CC"/>
    <w:rPr>
      <w:rFonts w:asciiTheme="majorHAnsi" w:eastAsiaTheme="majorEastAsia" w:hAnsiTheme="majorHAnsi" w:cstheme="majorBidi"/>
      <w:b/>
      <w:color w:val="000000" w:themeColor="accent1" w:themeShade="BF"/>
      <w:sz w:val="26"/>
      <w:szCs w:val="26"/>
    </w:rPr>
  </w:style>
  <w:style w:type="character" w:customStyle="1" w:styleId="berschrift3Zchn">
    <w:name w:val="Überschrift 3 Zchn"/>
    <w:basedOn w:val="Absatz-Standardschriftart"/>
    <w:link w:val="berschrift3"/>
    <w:uiPriority w:val="9"/>
    <w:rsid w:val="005265CC"/>
    <w:rPr>
      <w:rFonts w:asciiTheme="majorHAnsi" w:eastAsiaTheme="majorEastAsia" w:hAnsiTheme="majorHAnsi" w:cstheme="majorBidi"/>
      <w:b/>
      <w:color w:val="000000" w:themeColor="accent1" w:themeShade="7F"/>
      <w:szCs w:val="24"/>
    </w:rPr>
  </w:style>
  <w:style w:type="character" w:customStyle="1" w:styleId="berschrift4Zchn">
    <w:name w:val="Überschrift 4 Zchn"/>
    <w:basedOn w:val="Absatz-Standardschriftart"/>
    <w:link w:val="berschrift4"/>
    <w:uiPriority w:val="9"/>
    <w:semiHidden/>
    <w:rsid w:val="00C26E69"/>
    <w:rPr>
      <w:rFonts w:asciiTheme="majorHAnsi" w:eastAsiaTheme="majorEastAsia" w:hAnsiTheme="majorHAnsi" w:cstheme="majorBidi"/>
      <w:iCs/>
      <w:color w:val="000000" w:themeColor="accent1" w:themeShade="BF"/>
    </w:rPr>
  </w:style>
  <w:style w:type="character" w:customStyle="1" w:styleId="berschrift5Zchn">
    <w:name w:val="Überschrift 5 Zchn"/>
    <w:basedOn w:val="Absatz-Standardschriftart"/>
    <w:link w:val="berschrift5"/>
    <w:uiPriority w:val="9"/>
    <w:semiHidden/>
    <w:rsid w:val="00C26E69"/>
    <w:rPr>
      <w:rFonts w:asciiTheme="majorHAnsi" w:eastAsiaTheme="majorEastAsia" w:hAnsiTheme="majorHAnsi" w:cstheme="majorBidi"/>
      <w:color w:val="000000" w:themeColor="accent1" w:themeShade="BF"/>
    </w:rPr>
  </w:style>
  <w:style w:type="character" w:customStyle="1" w:styleId="berschrift6Zchn">
    <w:name w:val="Überschrift 6 Zchn"/>
    <w:basedOn w:val="Absatz-Standardschriftart"/>
    <w:link w:val="berschrift6"/>
    <w:uiPriority w:val="9"/>
    <w:semiHidden/>
    <w:rsid w:val="00C26E69"/>
    <w:rPr>
      <w:rFonts w:asciiTheme="majorHAnsi" w:eastAsiaTheme="majorEastAsia" w:hAnsiTheme="majorHAnsi" w:cstheme="majorBidi"/>
      <w:color w:val="000000" w:themeColor="accent1" w:themeShade="7F"/>
    </w:rPr>
  </w:style>
  <w:style w:type="character" w:customStyle="1" w:styleId="berschrift7Zchn">
    <w:name w:val="Überschrift 7 Zchn"/>
    <w:basedOn w:val="Absatz-Standardschriftart"/>
    <w:link w:val="berschrift7"/>
    <w:uiPriority w:val="9"/>
    <w:semiHidden/>
    <w:rsid w:val="00C26E69"/>
    <w:rPr>
      <w:rFonts w:asciiTheme="majorHAnsi" w:eastAsiaTheme="majorEastAsia" w:hAnsiTheme="majorHAnsi" w:cstheme="majorBidi"/>
      <w:i/>
      <w:iCs/>
      <w:color w:val="000000" w:themeColor="accent1" w:themeShade="7F"/>
    </w:rPr>
  </w:style>
  <w:style w:type="character" w:customStyle="1" w:styleId="berschrift8Zchn">
    <w:name w:val="Überschrift 8 Zchn"/>
    <w:basedOn w:val="Absatz-Standardschriftart"/>
    <w:link w:val="berschrift8"/>
    <w:uiPriority w:val="9"/>
    <w:semiHidden/>
    <w:rsid w:val="00C26E69"/>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C26E69"/>
    <w:rPr>
      <w:rFonts w:asciiTheme="majorHAnsi" w:eastAsiaTheme="majorEastAsia" w:hAnsiTheme="majorHAnsi" w:cstheme="majorBidi"/>
      <w:i/>
      <w:iCs/>
      <w:color w:val="272727" w:themeColor="text1" w:themeTint="D8"/>
      <w:sz w:val="21"/>
      <w:szCs w:val="21"/>
    </w:rPr>
  </w:style>
  <w:style w:type="paragraph" w:styleId="Listenabsatz">
    <w:name w:val="List Paragraph"/>
    <w:basedOn w:val="Standard"/>
    <w:uiPriority w:val="34"/>
    <w:qFormat/>
    <w:rsid w:val="007F77BF"/>
    <w:pPr>
      <w:ind w:left="720"/>
      <w:contextualSpacing/>
    </w:pPr>
  </w:style>
  <w:style w:type="paragraph" w:customStyle="1" w:styleId="Aufzhlung3-Ebenen">
    <w:name w:val="Aufzählung 3-Ebenen"/>
    <w:basedOn w:val="Listenabsatz"/>
    <w:uiPriority w:val="3"/>
    <w:qFormat/>
    <w:rsid w:val="007F77BF"/>
    <w:pPr>
      <w:numPr>
        <w:numId w:val="2"/>
      </w:numPr>
    </w:pPr>
    <w:rPr>
      <w:lang w:val="de-DE"/>
    </w:rPr>
  </w:style>
  <w:style w:type="paragraph" w:customStyle="1" w:styleId="Nummerierung3-Ebenen">
    <w:name w:val="Nummerierung 3-Ebenen"/>
    <w:basedOn w:val="Listenabsatz"/>
    <w:uiPriority w:val="3"/>
    <w:qFormat/>
    <w:rsid w:val="007F77BF"/>
    <w:pPr>
      <w:numPr>
        <w:numId w:val="3"/>
      </w:numPr>
    </w:pPr>
    <w:rPr>
      <w:lang w:val="de-DE"/>
    </w:rPr>
  </w:style>
  <w:style w:type="table" w:styleId="Tabellenraster">
    <w:name w:val="Table Grid"/>
    <w:basedOn w:val="NormaleTabelle"/>
    <w:uiPriority w:val="39"/>
    <w:rsid w:val="007F77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1ohneLinien-ohneAbstnde">
    <w:name w:val="01 ohne Linien - ohne Abstände"/>
    <w:basedOn w:val="NormaleTabelle"/>
    <w:uiPriority w:val="99"/>
    <w:rsid w:val="007F77BF"/>
    <w:pPr>
      <w:spacing w:after="0" w:line="240" w:lineRule="auto"/>
    </w:pPr>
    <w:tblPr>
      <w:tblCellMar>
        <w:left w:w="0" w:type="dxa"/>
        <w:right w:w="0" w:type="dxa"/>
      </w:tblCellMar>
    </w:tblPr>
  </w:style>
  <w:style w:type="table" w:customStyle="1" w:styleId="02HorizontaleLinien">
    <w:name w:val="02 Horizontale Linien"/>
    <w:basedOn w:val="NormaleTabelle"/>
    <w:uiPriority w:val="99"/>
    <w:rsid w:val="00965335"/>
    <w:pPr>
      <w:spacing w:after="0" w:line="240" w:lineRule="auto"/>
    </w:pPr>
    <w:tblPr>
      <w:tblStyleRowBandSize w:val="1"/>
      <w:tblCellMar>
        <w:top w:w="28" w:type="dxa"/>
        <w:left w:w="85" w:type="dxa"/>
        <w:bottom w:w="28" w:type="dxa"/>
        <w:right w:w="85" w:type="dxa"/>
      </w:tblCellMar>
    </w:tblPr>
    <w:tblStylePr w:type="firstRow">
      <w:rPr>
        <w:b/>
        <w:sz w:val="26"/>
      </w:rPr>
    </w:tblStylePr>
    <w:tblStylePr w:type="lastRow">
      <w:tblPr>
        <w:tblCellMar>
          <w:top w:w="57" w:type="dxa"/>
          <w:left w:w="113" w:type="dxa"/>
          <w:bottom w:w="57" w:type="dxa"/>
          <w:right w:w="170" w:type="dxa"/>
        </w:tblCellMar>
      </w:tblPr>
      <w:tcPr>
        <w:tcBorders>
          <w:top w:val="single" w:sz="4" w:space="0" w:color="auto"/>
          <w:bottom w:val="single" w:sz="4" w:space="0" w:color="auto"/>
        </w:tcBorders>
      </w:tcPr>
    </w:tblStylePr>
    <w:tblStylePr w:type="band1Horz">
      <w:tblPr/>
      <w:tcPr>
        <w:tcBorders>
          <w:top w:val="single" w:sz="4" w:space="0" w:color="auto"/>
          <w:bottom w:val="single" w:sz="4" w:space="0" w:color="auto"/>
        </w:tcBorders>
      </w:tcPr>
    </w:tblStylePr>
    <w:tblStylePr w:type="band2Horz">
      <w:tblPr/>
      <w:tcPr>
        <w:tcBorders>
          <w:top w:val="single" w:sz="4" w:space="0" w:color="auto"/>
          <w:bottom w:val="single" w:sz="4" w:space="0" w:color="auto"/>
        </w:tcBorders>
      </w:tcPr>
    </w:tblStylePr>
  </w:style>
  <w:style w:type="paragraph" w:styleId="Titel">
    <w:name w:val="Title"/>
    <w:basedOn w:val="Standard"/>
    <w:next w:val="Standard"/>
    <w:link w:val="TitelZchn"/>
    <w:uiPriority w:val="10"/>
    <w:semiHidden/>
    <w:qFormat/>
    <w:rsid w:val="008E2D8E"/>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semiHidden/>
    <w:rsid w:val="008E2D8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semiHidden/>
    <w:qFormat/>
    <w:rsid w:val="008E2D8E"/>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semiHidden/>
    <w:rsid w:val="008E2D8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semiHidden/>
    <w:qFormat/>
    <w:rsid w:val="008E2D8E"/>
    <w:pPr>
      <w:spacing w:before="160" w:after="160"/>
      <w:jc w:val="center"/>
    </w:pPr>
    <w:rPr>
      <w:i/>
      <w:iCs/>
      <w:color w:val="404040" w:themeColor="text1" w:themeTint="BF"/>
    </w:rPr>
  </w:style>
  <w:style w:type="character" w:customStyle="1" w:styleId="ZitatZchn">
    <w:name w:val="Zitat Zchn"/>
    <w:basedOn w:val="Absatz-Standardschriftart"/>
    <w:link w:val="Zitat"/>
    <w:uiPriority w:val="29"/>
    <w:semiHidden/>
    <w:rsid w:val="008E2D8E"/>
    <w:rPr>
      <w:i/>
      <w:iCs/>
      <w:color w:val="404040" w:themeColor="text1" w:themeTint="BF"/>
    </w:rPr>
  </w:style>
  <w:style w:type="character" w:styleId="IntensiveHervorhebung">
    <w:name w:val="Intense Emphasis"/>
    <w:basedOn w:val="Absatz-Standardschriftart"/>
    <w:uiPriority w:val="21"/>
    <w:semiHidden/>
    <w:qFormat/>
    <w:rsid w:val="008E2D8E"/>
    <w:rPr>
      <w:i/>
      <w:iCs/>
      <w:color w:val="000000" w:themeColor="accent1" w:themeShade="BF"/>
    </w:rPr>
  </w:style>
  <w:style w:type="paragraph" w:styleId="IntensivesZitat">
    <w:name w:val="Intense Quote"/>
    <w:basedOn w:val="Standard"/>
    <w:next w:val="Standard"/>
    <w:link w:val="IntensivesZitatZchn"/>
    <w:uiPriority w:val="30"/>
    <w:semiHidden/>
    <w:qFormat/>
    <w:rsid w:val="008E2D8E"/>
    <w:pPr>
      <w:pBdr>
        <w:top w:val="single" w:sz="4" w:space="10" w:color="000000" w:themeColor="accent1" w:themeShade="BF"/>
        <w:bottom w:val="single" w:sz="4" w:space="10" w:color="000000" w:themeColor="accent1" w:themeShade="BF"/>
      </w:pBdr>
      <w:spacing w:before="360" w:after="360"/>
      <w:ind w:left="864" w:right="864"/>
      <w:jc w:val="center"/>
    </w:pPr>
    <w:rPr>
      <w:i/>
      <w:iCs/>
      <w:color w:val="000000" w:themeColor="accent1" w:themeShade="BF"/>
    </w:rPr>
  </w:style>
  <w:style w:type="character" w:customStyle="1" w:styleId="IntensivesZitatZchn">
    <w:name w:val="Intensives Zitat Zchn"/>
    <w:basedOn w:val="Absatz-Standardschriftart"/>
    <w:link w:val="IntensivesZitat"/>
    <w:uiPriority w:val="30"/>
    <w:semiHidden/>
    <w:rsid w:val="008E2D8E"/>
    <w:rPr>
      <w:i/>
      <w:iCs/>
      <w:color w:val="000000" w:themeColor="accent1" w:themeShade="BF"/>
    </w:rPr>
  </w:style>
  <w:style w:type="character" w:styleId="IntensiverVerweis">
    <w:name w:val="Intense Reference"/>
    <w:basedOn w:val="Absatz-Standardschriftart"/>
    <w:uiPriority w:val="32"/>
    <w:semiHidden/>
    <w:qFormat/>
    <w:rsid w:val="008E2D8E"/>
    <w:rPr>
      <w:b/>
      <w:bCs/>
      <w:smallCaps/>
      <w:color w:val="000000" w:themeColor="accent1" w:themeShade="BF"/>
      <w:spacing w:val="5"/>
    </w:rPr>
  </w:style>
  <w:style w:type="paragraph" w:customStyle="1" w:styleId="Adresszeile">
    <w:name w:val="Adresszeile"/>
    <w:basedOn w:val="Standard"/>
    <w:semiHidden/>
    <w:qFormat/>
    <w:rsid w:val="00C92E74"/>
    <w:pPr>
      <w:spacing w:after="0" w:line="220" w:lineRule="exact"/>
    </w:pPr>
    <w:rPr>
      <w:sz w:val="14"/>
    </w:rPr>
  </w:style>
  <w:style w:type="paragraph" w:styleId="KeinLeerraum">
    <w:name w:val="No Spacing"/>
    <w:uiPriority w:val="1"/>
    <w:qFormat/>
    <w:rsid w:val="00C92E74"/>
    <w:pPr>
      <w:spacing w:after="0" w:line="240" w:lineRule="auto"/>
    </w:pPr>
  </w:style>
  <w:style w:type="character" w:styleId="Platzhaltertext">
    <w:name w:val="Placeholder Text"/>
    <w:basedOn w:val="Absatz-Standardschriftart"/>
    <w:uiPriority w:val="99"/>
    <w:semiHidden/>
    <w:rsid w:val="00CB24B3"/>
    <w:rPr>
      <w:color w:val="666666"/>
    </w:rPr>
  </w:style>
  <w:style w:type="paragraph" w:customStyle="1" w:styleId="1SeiteFusszeile">
    <w:name w:val="1. Seite Fusszeile"/>
    <w:basedOn w:val="Fuzeile"/>
    <w:uiPriority w:val="14"/>
    <w:semiHidden/>
    <w:qFormat/>
    <w:rsid w:val="00AC4750"/>
    <w:rPr>
      <w:sz w:val="30"/>
    </w:rPr>
  </w:style>
  <w:style w:type="paragraph" w:styleId="Inhaltsverzeichnisberschrift">
    <w:name w:val="TOC Heading"/>
    <w:basedOn w:val="berschrift1"/>
    <w:next w:val="Standard"/>
    <w:uiPriority w:val="39"/>
    <w:semiHidden/>
    <w:qFormat/>
    <w:rsid w:val="00754886"/>
    <w:pPr>
      <w:numPr>
        <w:numId w:val="0"/>
      </w:numPr>
      <w:outlineLvl w:val="9"/>
    </w:pPr>
    <w:rPr>
      <w:color w:val="000000" w:themeColor="accent1" w:themeShade="BF"/>
      <w:kern w:val="0"/>
      <w:sz w:val="26"/>
      <w14:ligatures w14:val="none"/>
    </w:rPr>
  </w:style>
  <w:style w:type="paragraph" w:styleId="Verzeichnis1">
    <w:name w:val="toc 1"/>
    <w:basedOn w:val="Standard"/>
    <w:next w:val="Standard"/>
    <w:uiPriority w:val="39"/>
    <w:semiHidden/>
    <w:rsid w:val="003E7AB9"/>
    <w:pPr>
      <w:spacing w:after="100"/>
      <w:ind w:left="200" w:hangingChars="200" w:hanging="200"/>
    </w:pPr>
  </w:style>
  <w:style w:type="paragraph" w:styleId="Verzeichnis2">
    <w:name w:val="toc 2"/>
    <w:basedOn w:val="Standard"/>
    <w:next w:val="Standard"/>
    <w:uiPriority w:val="39"/>
    <w:semiHidden/>
    <w:rsid w:val="003E7AB9"/>
    <w:pPr>
      <w:spacing w:after="100"/>
      <w:ind w:leftChars="200" w:left="400" w:hangingChars="200" w:hanging="200"/>
    </w:pPr>
  </w:style>
  <w:style w:type="paragraph" w:styleId="Verzeichnis3">
    <w:name w:val="toc 3"/>
    <w:basedOn w:val="Standard"/>
    <w:next w:val="Standard"/>
    <w:uiPriority w:val="39"/>
    <w:semiHidden/>
    <w:rsid w:val="003E7AB9"/>
    <w:pPr>
      <w:spacing w:after="100"/>
      <w:ind w:leftChars="400" w:left="800" w:hangingChars="400" w:hanging="400"/>
    </w:pPr>
  </w:style>
  <w:style w:type="character" w:styleId="Hyperlink">
    <w:name w:val="Hyperlink"/>
    <w:basedOn w:val="Absatz-Standardschriftart"/>
    <w:uiPriority w:val="99"/>
    <w:semiHidden/>
    <w:rsid w:val="003E7AB9"/>
    <w:rPr>
      <w:color w:val="000000" w:themeColor="hyperlink"/>
      <w:u w:val="single"/>
    </w:rPr>
  </w:style>
  <w:style w:type="table" w:customStyle="1" w:styleId="04Rahmenrot">
    <w:name w:val="04 Rahmen rot"/>
    <w:basedOn w:val="NormaleTabelle"/>
    <w:uiPriority w:val="99"/>
    <w:rsid w:val="00965335"/>
    <w:pPr>
      <w:spacing w:after="0" w:line="240" w:lineRule="auto"/>
    </w:pPr>
    <w:tblPr>
      <w:tblBorders>
        <w:top w:val="single" w:sz="4" w:space="0" w:color="BC0403" w:themeColor="accent2"/>
        <w:left w:val="single" w:sz="4" w:space="0" w:color="BC0403" w:themeColor="accent2"/>
        <w:bottom w:val="single" w:sz="4" w:space="0" w:color="BC0403" w:themeColor="accent2"/>
        <w:right w:val="single" w:sz="4" w:space="0" w:color="BC0403" w:themeColor="accent2"/>
      </w:tblBorders>
      <w:tblCellMar>
        <w:top w:w="113" w:type="dxa"/>
        <w:left w:w="85" w:type="dxa"/>
        <w:bottom w:w="113" w:type="dxa"/>
        <w:right w:w="85" w:type="dxa"/>
      </w:tblCellMar>
    </w:tblPr>
  </w:style>
  <w:style w:type="table" w:customStyle="1" w:styleId="04Zeilenrot">
    <w:name w:val="04 Zeilen rot"/>
    <w:basedOn w:val="NormaleTabelle"/>
    <w:uiPriority w:val="99"/>
    <w:rsid w:val="00965335"/>
    <w:pPr>
      <w:spacing w:after="0" w:line="240" w:lineRule="auto"/>
    </w:pPr>
    <w:tblPr>
      <w:tblStyleRowBandSize w:val="1"/>
      <w:tblCellMar>
        <w:top w:w="28" w:type="dxa"/>
        <w:left w:w="57" w:type="dxa"/>
        <w:bottom w:w="28" w:type="dxa"/>
        <w:right w:w="57" w:type="dxa"/>
      </w:tblCellMar>
    </w:tblPr>
    <w:tblStylePr w:type="firstRow">
      <w:rPr>
        <w:b/>
        <w:sz w:val="26"/>
      </w:rPr>
    </w:tblStylePr>
    <w:tblStylePr w:type="band1Horz">
      <w:tblPr/>
      <w:tcPr>
        <w:tcBorders>
          <w:top w:val="single" w:sz="4" w:space="0" w:color="auto"/>
          <w:left w:val="nil"/>
          <w:bottom w:val="single" w:sz="4" w:space="0" w:color="auto"/>
          <w:right w:val="nil"/>
          <w:insideH w:val="nil"/>
          <w:insideV w:val="nil"/>
        </w:tcBorders>
        <w:shd w:val="clear" w:color="auto" w:fill="E3C7B5" w:themeFill="accent4"/>
      </w:tcPr>
    </w:tblStylePr>
    <w:tblStylePr w:type="band2Horz">
      <w:tblPr/>
      <w:tcPr>
        <w:tcBorders>
          <w:top w:val="single" w:sz="4" w:space="0" w:color="auto"/>
          <w:bottom w:val="single" w:sz="4" w:space="0" w:color="auto"/>
        </w:tcBorders>
      </w:tcPr>
    </w:tblStylePr>
    <w:tblStylePr w:type="nwCell">
      <w:rPr>
        <w:b/>
        <w:sz w:val="26"/>
      </w:rPr>
    </w:tblStylePr>
  </w:style>
  <w:style w:type="table" w:customStyle="1" w:styleId="05Zeilengrau">
    <w:name w:val="05 Zeilen grau"/>
    <w:basedOn w:val="NormaleTabelle"/>
    <w:uiPriority w:val="99"/>
    <w:rsid w:val="00965335"/>
    <w:pPr>
      <w:spacing w:after="0" w:line="240" w:lineRule="auto"/>
    </w:pPr>
    <w:tblPr>
      <w:tblStyleRowBandSize w:val="1"/>
      <w:tblCellMar>
        <w:top w:w="28" w:type="dxa"/>
        <w:left w:w="57" w:type="dxa"/>
        <w:bottom w:w="28" w:type="dxa"/>
        <w:right w:w="57" w:type="dxa"/>
      </w:tblCellMar>
    </w:tblPr>
    <w:tblStylePr w:type="firstRow">
      <w:rPr>
        <w:b/>
        <w:sz w:val="26"/>
      </w:rPr>
    </w:tblStylePr>
    <w:tblStylePr w:type="firstCol">
      <w:rPr>
        <w:b w:val="0"/>
        <w:sz w:val="22"/>
      </w:rPr>
    </w:tblStylePr>
    <w:tblStylePr w:type="band1Horz">
      <w:tblPr/>
      <w:tcPr>
        <w:tcBorders>
          <w:top w:val="single" w:sz="4" w:space="0" w:color="auto"/>
          <w:bottom w:val="single" w:sz="4" w:space="0" w:color="auto"/>
        </w:tcBorders>
        <w:shd w:val="clear" w:color="auto" w:fill="CDCDCC" w:themeFill="accent5"/>
      </w:tcPr>
    </w:tblStylePr>
    <w:tblStylePr w:type="band2Horz">
      <w:tblPr/>
      <w:tcPr>
        <w:tcBorders>
          <w:top w:val="single" w:sz="4" w:space="0" w:color="auto"/>
          <w:bottom w:val="single" w:sz="4" w:space="0" w:color="auto"/>
        </w:tcBorders>
      </w:tcPr>
    </w:tblStylePr>
  </w:style>
  <w:style w:type="table" w:customStyle="1" w:styleId="06Zeilenhellgrau">
    <w:name w:val="06 Zeilen hellgrau"/>
    <w:basedOn w:val="NormaleTabelle"/>
    <w:uiPriority w:val="99"/>
    <w:rsid w:val="00965335"/>
    <w:pPr>
      <w:spacing w:after="0" w:line="240" w:lineRule="auto"/>
    </w:pPr>
    <w:tblPr>
      <w:tblStyleRowBandSize w:val="1"/>
      <w:tblCellMar>
        <w:top w:w="28" w:type="dxa"/>
        <w:left w:w="57" w:type="dxa"/>
        <w:bottom w:w="28" w:type="dxa"/>
        <w:right w:w="57" w:type="dxa"/>
      </w:tblCellMar>
    </w:tblPr>
    <w:tblStylePr w:type="firstRow">
      <w:rPr>
        <w:b/>
        <w:sz w:val="26"/>
      </w:rPr>
    </w:tblStylePr>
    <w:tblStylePr w:type="band1Horz">
      <w:tblPr/>
      <w:tcPr>
        <w:tcBorders>
          <w:top w:val="single" w:sz="4" w:space="0" w:color="auto"/>
          <w:bottom w:val="single" w:sz="4" w:space="0" w:color="auto"/>
        </w:tcBorders>
        <w:shd w:val="clear" w:color="auto" w:fill="E1E1E0" w:themeFill="accent6"/>
      </w:tcPr>
    </w:tblStylePr>
    <w:tblStylePr w:type="band2Horz">
      <w:tblPr/>
      <w:tcPr>
        <w:tcBorders>
          <w:top w:val="nil"/>
          <w:bottom w:val="single" w:sz="4" w:space="0" w:color="auto"/>
        </w:tcBorders>
      </w:tcPr>
    </w:tblStylePr>
  </w:style>
  <w:style w:type="paragraph" w:customStyle="1" w:styleId="Linierot">
    <w:name w:val="Linie rot"/>
    <w:basedOn w:val="Standard"/>
    <w:next w:val="Standard"/>
    <w:uiPriority w:val="5"/>
    <w:qFormat/>
    <w:rsid w:val="009509BF"/>
    <w:pPr>
      <w:pBdr>
        <w:bottom w:val="single" w:sz="4" w:space="1" w:color="BC0403" w:themeColor="accent2"/>
      </w:pBdr>
    </w:pPr>
  </w:style>
  <w:style w:type="table" w:customStyle="1" w:styleId="07EinladungTitel13pt">
    <w:name w:val="07 Einladung Titel 13pt"/>
    <w:basedOn w:val="NormaleTabelle"/>
    <w:uiPriority w:val="99"/>
    <w:rsid w:val="00754886"/>
    <w:pPr>
      <w:spacing w:after="0" w:line="240" w:lineRule="auto"/>
    </w:pPr>
    <w:tblPr>
      <w:tblStyleRowBandSize w:val="1"/>
      <w:tblCellMar>
        <w:top w:w="28" w:type="dxa"/>
        <w:left w:w="57" w:type="dxa"/>
        <w:bottom w:w="28" w:type="dxa"/>
        <w:right w:w="57" w:type="dxa"/>
      </w:tblCellMar>
    </w:tblPr>
    <w:tcPr>
      <w:tcMar>
        <w:bottom w:w="85" w:type="dxa"/>
      </w:tcMar>
    </w:tcPr>
    <w:tblStylePr w:type="firstRow">
      <w:rPr>
        <w:b/>
        <w:sz w:val="26"/>
      </w:rPr>
    </w:tblStylePr>
    <w:tblStylePr w:type="firstCol">
      <w:pPr>
        <w:jc w:val="right"/>
      </w:pPr>
      <w:tblPr/>
      <w:tcPr>
        <w:tcMar>
          <w:top w:w="0" w:type="nil"/>
          <w:left w:w="0" w:type="nil"/>
          <w:bottom w:w="85" w:type="dxa"/>
          <w:right w:w="227" w:type="dxa"/>
        </w:tcMar>
      </w:tcPr>
    </w:tblStylePr>
    <w:tblStylePr w:type="band1Horz">
      <w:tblPr/>
      <w:tcPr>
        <w:tcBorders>
          <w:top w:val="single" w:sz="4" w:space="0" w:color="auto"/>
          <w:bottom w:val="single" w:sz="4" w:space="0" w:color="auto"/>
        </w:tcBorders>
      </w:tcPr>
    </w:tblStylePr>
    <w:tblStylePr w:type="band2Horz">
      <w:tblPr/>
      <w:tcPr>
        <w:tcBorders>
          <w:bottom w:val="single" w:sz="4" w:space="0" w:color="auto"/>
        </w:tcBorders>
      </w:tcPr>
    </w:tblStylePr>
  </w:style>
  <w:style w:type="paragraph" w:customStyle="1" w:styleId="Beilagen">
    <w:name w:val="Beilagen"/>
    <w:basedOn w:val="Standard"/>
    <w:semiHidden/>
    <w:qFormat/>
    <w:rsid w:val="00754886"/>
    <w:pPr>
      <w:spacing w:before="220" w:after="0" w:line="260" w:lineRule="exact"/>
    </w:pPr>
    <w:rPr>
      <w:b/>
    </w:rPr>
  </w:style>
  <w:style w:type="paragraph" w:styleId="Funotentext">
    <w:name w:val="footnote text"/>
    <w:basedOn w:val="Standard"/>
    <w:link w:val="FunotentextZchn"/>
    <w:uiPriority w:val="99"/>
    <w:semiHidden/>
    <w:rsid w:val="00754886"/>
    <w:pPr>
      <w:spacing w:after="0"/>
      <w:ind w:left="284" w:hanging="284"/>
    </w:pPr>
    <w:rPr>
      <w:sz w:val="18"/>
      <w:szCs w:val="20"/>
    </w:rPr>
  </w:style>
  <w:style w:type="character" w:customStyle="1" w:styleId="FunotentextZchn">
    <w:name w:val="Fußnotentext Zchn"/>
    <w:basedOn w:val="Absatz-Standardschriftart"/>
    <w:link w:val="Funotentext"/>
    <w:uiPriority w:val="99"/>
    <w:semiHidden/>
    <w:rsid w:val="00754886"/>
    <w:rPr>
      <w:sz w:val="18"/>
      <w:szCs w:val="20"/>
    </w:rPr>
  </w:style>
  <w:style w:type="paragraph" w:styleId="Beschriftung">
    <w:name w:val="caption"/>
    <w:basedOn w:val="Standard"/>
    <w:next w:val="Standard"/>
    <w:uiPriority w:val="35"/>
    <w:semiHidden/>
    <w:qFormat/>
    <w:rsid w:val="00754886"/>
    <w:pPr>
      <w:spacing w:after="200"/>
    </w:pPr>
    <w:rPr>
      <w:iCs/>
      <w:color w:val="141412" w:themeColor="text2"/>
      <w:sz w:val="18"/>
      <w:szCs w:val="18"/>
    </w:rPr>
  </w:style>
  <w:style w:type="paragraph" w:customStyle="1" w:styleId="Haupttitelrot">
    <w:name w:val="Haupttitel rot"/>
    <w:basedOn w:val="Fuzeile"/>
    <w:uiPriority w:val="7"/>
    <w:qFormat/>
    <w:rsid w:val="000066E4"/>
    <w:pPr>
      <w:spacing w:after="120" w:line="600" w:lineRule="atLeast"/>
    </w:pPr>
    <w:rPr>
      <w:b/>
      <w:color w:val="BC0403" w:themeColor="accent2"/>
      <w:sz w:val="50"/>
    </w:rPr>
  </w:style>
  <w:style w:type="paragraph" w:customStyle="1" w:styleId="Subtitelrot">
    <w:name w:val="Subtitel rot"/>
    <w:basedOn w:val="Standard"/>
    <w:uiPriority w:val="7"/>
    <w:qFormat/>
    <w:rsid w:val="000066E4"/>
    <w:pPr>
      <w:spacing w:after="120" w:line="360" w:lineRule="atLeast"/>
    </w:pPr>
    <w:rPr>
      <w:color w:val="BC0403" w:themeColor="accent2"/>
      <w:sz w:val="30"/>
    </w:rPr>
  </w:style>
  <w:style w:type="paragraph" w:customStyle="1" w:styleId="Subtitelschwarz">
    <w:name w:val="Subtitel schwarz"/>
    <w:basedOn w:val="Standard"/>
    <w:uiPriority w:val="7"/>
    <w:qFormat/>
    <w:rsid w:val="000066E4"/>
    <w:pPr>
      <w:spacing w:after="120" w:line="360" w:lineRule="atLeast"/>
    </w:pPr>
    <w:rPr>
      <w:b/>
      <w:sz w:val="30"/>
    </w:rPr>
  </w:style>
  <w:style w:type="paragraph" w:customStyle="1" w:styleId="Zeit">
    <w:name w:val="Zeit"/>
    <w:basedOn w:val="Standard"/>
    <w:next w:val="Standard"/>
    <w:semiHidden/>
    <w:qFormat/>
    <w:rsid w:val="00754886"/>
    <w:pPr>
      <w:spacing w:before="220" w:after="40" w:line="300" w:lineRule="atLeast"/>
    </w:pPr>
    <w:rPr>
      <w:b/>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solothurnch.sharepoint.com/sites/SolothurnTemplates/M365%20Vorlagen/Bericht_neue-Sei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47EB4046D75462F9786EEB3DF1A9F05"/>
        <w:category>
          <w:name w:val="Allgemein"/>
          <w:gallery w:val="placeholder"/>
        </w:category>
        <w:types>
          <w:type w:val="bbPlcHdr"/>
        </w:types>
        <w:behaviors>
          <w:behavior w:val="content"/>
        </w:behaviors>
        <w:guid w:val="{362ACDC3-6DF0-4723-B0D6-80A788FDBB82}"/>
      </w:docPartPr>
      <w:docPartBody>
        <w:p w:rsidR="001B76DC" w:rsidRDefault="001B76DC">
          <w:pPr>
            <w:pStyle w:val="D47EB4046D75462F9786EEB3DF1A9F05"/>
          </w:pPr>
          <w:r>
            <w:rPr>
              <w:rStyle w:val="Platzhaltertext"/>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504"/>
    <w:rsid w:val="0016642F"/>
    <w:rsid w:val="001A102F"/>
    <w:rsid w:val="001B76DC"/>
    <w:rsid w:val="002E2DA8"/>
    <w:rsid w:val="00656BF0"/>
    <w:rsid w:val="008A3010"/>
    <w:rsid w:val="009667A9"/>
    <w:rsid w:val="00A82240"/>
    <w:rsid w:val="00BC6504"/>
    <w:rsid w:val="00F9701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666666"/>
    </w:rPr>
  </w:style>
  <w:style w:type="paragraph" w:customStyle="1" w:styleId="D47EB4046D75462F9786EEB3DF1A9F05">
    <w:name w:val="D47EB4046D75462F9786EEB3DF1A9F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adt-Solothurn">
  <a:themeElements>
    <a:clrScheme name="Stadt-Solothurn">
      <a:dk1>
        <a:sysClr val="windowText" lastClr="000000"/>
      </a:dk1>
      <a:lt1>
        <a:sysClr val="window" lastClr="FFFFFF"/>
      </a:lt1>
      <a:dk2>
        <a:srgbClr val="141412"/>
      </a:dk2>
      <a:lt2>
        <a:srgbClr val="FFFFFF"/>
      </a:lt2>
      <a:accent1>
        <a:srgbClr val="000000"/>
      </a:accent1>
      <a:accent2>
        <a:srgbClr val="BC0403"/>
      </a:accent2>
      <a:accent3>
        <a:srgbClr val="FFFFFF"/>
      </a:accent3>
      <a:accent4>
        <a:srgbClr val="E3C7B5"/>
      </a:accent4>
      <a:accent5>
        <a:srgbClr val="CDCDCC"/>
      </a:accent5>
      <a:accent6>
        <a:srgbClr val="E1E1E0"/>
      </a:accent6>
      <a:hlink>
        <a:srgbClr val="000000"/>
      </a:hlink>
      <a:folHlink>
        <a:srgbClr val="BC0403"/>
      </a:folHlink>
    </a:clrScheme>
    <a:fontScheme name="Stadt-Solothurn">
      <a:majorFont>
        <a:latin typeface="Aptos"/>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1"/>
        </a:solidFill>
        <a:ln w="6350"/>
      </a:spPr>
      <a:bodyPr rtlCol="0" anchor="ctr"/>
      <a:lstStyle/>
      <a:style>
        <a:lnRef idx="2">
          <a:schemeClr val="accent1">
            <a:shade val="15000"/>
          </a:schemeClr>
        </a:lnRef>
        <a:fillRef idx="1">
          <a:schemeClr val="accent1"/>
        </a:fillRef>
        <a:effectRef idx="0">
          <a:schemeClr val="accent1"/>
        </a:effectRef>
        <a:fontRef idx="minor">
          <a:schemeClr val="lt1"/>
        </a:fontRef>
      </a:style>
    </a:spDef>
    <a:lnDef>
      <a:spPr>
        <a:ln w="6350"/>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5214951684ED54B9C24FD6EBCFD599D" ma:contentTypeVersion="3" ma:contentTypeDescription="Ein neues Dokument erstellen." ma:contentTypeScope="" ma:versionID="0e983466c85ef159dbd30e3f09d63ddb">
  <xsd:schema xmlns:xsd="http://www.w3.org/2001/XMLSchema" xmlns:xs="http://www.w3.org/2001/XMLSchema" xmlns:p="http://schemas.microsoft.com/office/2006/metadata/properties" xmlns:ns2="85872d79-33b7-4855-b609-fd1555400513" targetNamespace="http://schemas.microsoft.com/office/2006/metadata/properties" ma:root="true" ma:fieldsID="035e76028b71615d59a8bfe297f795da" ns2:_="">
    <xsd:import namespace="85872d79-33b7-4855-b609-fd155540051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872d79-33b7-4855-b609-fd15554005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70786F-E632-4E07-859F-DCDBA99402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872d79-33b7-4855-b609-fd15554005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71FE82-5EFA-4D2E-82B9-939935218847}">
  <ds:schemaRefs>
    <ds:schemaRef ds:uri="http://schemas.microsoft.com/sharepoint/v3/contenttype/forms"/>
  </ds:schemaRefs>
</ds:datastoreItem>
</file>

<file path=customXml/itemProps3.xml><?xml version="1.0" encoding="utf-8"?>
<ds:datastoreItem xmlns:ds="http://schemas.openxmlformats.org/officeDocument/2006/customXml" ds:itemID="{FC8DF564-61CF-474C-B629-F312CBCC2B0A}">
  <ds:schemaRefs>
    <ds:schemaRef ds:uri="http://schemas.openxmlformats.org/officeDocument/2006/bibliography"/>
  </ds:schemaRefs>
</ds:datastoreItem>
</file>

<file path=customXml/itemProps4.xml><?xml version="1.0" encoding="utf-8"?>
<ds:datastoreItem xmlns:ds="http://schemas.openxmlformats.org/officeDocument/2006/customXml" ds:itemID="{146A77DC-E6A5-469C-90A3-4D085FED6B2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Bericht_neue-Seite</Template>
  <TotalTime>0</TotalTime>
  <Pages>3</Pages>
  <Words>275</Words>
  <Characters>1748</Characters>
  <Application>Microsoft Office Word</Application>
  <DocSecurity>0</DocSecurity>
  <Lines>291</Lines>
  <Paragraphs>77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König Cornelia</dc:creator>
  <cp:keywords/>
  <dc:description/>
  <cp:lastModifiedBy>König Cornelia</cp:lastModifiedBy>
  <cp:revision>12</cp:revision>
  <dcterms:created xsi:type="dcterms:W3CDTF">2026-09-29T07:33:00Z</dcterms:created>
  <dcterms:modified xsi:type="dcterms:W3CDTF">2026-09-29T07:53:00Z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0x010100C5214951684ED54B9C24FD6EBCFD599D</vt:lpwstr>
  </property>
</Properties>
</file>